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82B4" w14:textId="77777777" w:rsidR="007206F6" w:rsidRDefault="007206F6" w:rsidP="00C94520">
      <w:pPr>
        <w:overflowPunct/>
        <w:jc w:val="right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0C05DC" w14:textId="77777777" w:rsidR="007206F6" w:rsidRDefault="007206F6" w:rsidP="00C94520">
      <w:pPr>
        <w:overflowPunct/>
        <w:jc w:val="right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6C4A838" w14:textId="6A430B0E" w:rsidR="00C94520" w:rsidRPr="00477EA0" w:rsidRDefault="00C94520" w:rsidP="00C94520">
      <w:pPr>
        <w:overflowPunct/>
        <w:jc w:val="righ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Spett.le Comune di </w:t>
      </w:r>
      <w:r w:rsidR="007206F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Castelsaraceno </w:t>
      </w:r>
    </w:p>
    <w:p w14:paraId="41760D8A" w14:textId="2C0B4999" w:rsidR="00C94520" w:rsidRPr="00477EA0" w:rsidRDefault="00477EA0" w:rsidP="00C94520">
      <w:pPr>
        <w:overflowPunct/>
        <w:jc w:val="righ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Piazza </w:t>
      </w:r>
      <w:r w:rsidR="007206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Piano della Corte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C94520"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, n. </w:t>
      </w:r>
      <w:r w:rsidR="007206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="00C94520"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68F22C84" w14:textId="6BACF0A3" w:rsidR="00C94520" w:rsidRPr="00477EA0" w:rsidRDefault="00C94520" w:rsidP="00C94520">
      <w:pPr>
        <w:overflowPunct/>
        <w:jc w:val="righ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>850</w:t>
      </w:r>
      <w:r w:rsidR="007206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31</w:t>
      </w:r>
      <w:r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– </w:t>
      </w:r>
      <w:r w:rsidR="007206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CASTELSARACENO</w:t>
      </w:r>
      <w:r w:rsidRPr="00477EA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(PZ)</w:t>
      </w:r>
    </w:p>
    <w:p w14:paraId="2AC1E0D4" w14:textId="77777777" w:rsidR="00A86080" w:rsidRPr="00477EA0" w:rsidRDefault="00A86080">
      <w:pPr>
        <w:pStyle w:val="Rientrocorpodeltesto3"/>
        <w:tabs>
          <w:tab w:val="left" w:pos="4253"/>
        </w:tabs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6ADAE454" w14:textId="77777777" w:rsidR="00A86080" w:rsidRPr="00477EA0" w:rsidRDefault="00A86080" w:rsidP="00A86080">
      <w:pPr>
        <w:pStyle w:val="Rientrocorpodeltesto3"/>
        <w:tabs>
          <w:tab w:val="left" w:pos="4253"/>
        </w:tabs>
        <w:ind w:left="0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6A765702" w14:textId="39E5BA2C" w:rsidR="00BE4403" w:rsidRPr="00477EA0" w:rsidRDefault="00BD41B2" w:rsidP="00BD41B2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77EA0">
        <w:rPr>
          <w:rFonts w:asciiTheme="minorHAnsi" w:hAnsiTheme="minorHAnsi" w:cstheme="minorHAnsi"/>
          <w:b/>
          <w:color w:val="000000"/>
          <w:sz w:val="22"/>
          <w:szCs w:val="22"/>
        </w:rPr>
        <w:t>ATTESTAZIONE DEI LAVORI, ANALOGHI A QUELLI PER CUI SI CHIEDE L’ISCRIZIONE  ESEGUITI DIRETTAMENTE NEGLI ULTIMI CINQUE ANNI.</w:t>
      </w:r>
    </w:p>
    <w:p w14:paraId="58F4E887" w14:textId="77777777" w:rsidR="00BD41B2" w:rsidRPr="00477EA0" w:rsidRDefault="00BD41B2" w:rsidP="00BD41B2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EA60D54" w14:textId="77777777" w:rsidR="00FC3363" w:rsidRPr="00FC3363" w:rsidRDefault="00FC3363" w:rsidP="00FC3363">
      <w:p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permStart w:id="980751799" w:edGrp="everyone"/>
      <w:r w:rsidRPr="00FC3363">
        <w:rPr>
          <w:rFonts w:ascii="Calibri" w:hAnsi="Calibri" w:cs="Calibri"/>
          <w:sz w:val="22"/>
          <w:szCs w:val="22"/>
        </w:rPr>
        <w:t xml:space="preserve">Il sottoscritto……………………………………………………….nato a …………………………………..il………………………………………e </w:t>
      </w:r>
    </w:p>
    <w:p w14:paraId="435A59E9" w14:textId="77777777" w:rsidR="00FC3363" w:rsidRPr="00FC3363" w:rsidRDefault="00FC3363" w:rsidP="00FC3363">
      <w:p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</w:p>
    <w:p w14:paraId="7C380600" w14:textId="77777777" w:rsidR="00FC3363" w:rsidRPr="00FC3363" w:rsidRDefault="00FC3363" w:rsidP="00FC3363">
      <w:p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FC3363">
        <w:rPr>
          <w:rFonts w:ascii="Calibri" w:hAnsi="Calibri" w:cs="Calibri"/>
          <w:sz w:val="22"/>
          <w:szCs w:val="22"/>
        </w:rPr>
        <w:t>residente in ………………………………alla via………………………….n.,C.F………………………………………………………………..</w:t>
      </w:r>
    </w:p>
    <w:tbl>
      <w:tblPr>
        <w:tblW w:w="101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25"/>
        <w:gridCol w:w="470"/>
        <w:gridCol w:w="709"/>
        <w:gridCol w:w="2907"/>
        <w:gridCol w:w="70"/>
        <w:gridCol w:w="425"/>
        <w:gridCol w:w="567"/>
        <w:gridCol w:w="918"/>
        <w:gridCol w:w="172"/>
        <w:gridCol w:w="1036"/>
        <w:gridCol w:w="1672"/>
      </w:tblGrid>
      <w:tr w:rsidR="00FC3363" w:rsidRPr="00FC3363" w14:paraId="5D074988" w14:textId="77777777" w:rsidTr="00463B6F">
        <w:trPr>
          <w:cantSplit/>
          <w:jc w:val="center"/>
        </w:trPr>
        <w:tc>
          <w:tcPr>
            <w:tcW w:w="1204" w:type="dxa"/>
            <w:gridSpan w:val="2"/>
          </w:tcPr>
          <w:p w14:paraId="0C4B1D59" w14:textId="0A8C71D2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 xml:space="preserve"> in qualità   </w:t>
            </w:r>
          </w:p>
          <w:p w14:paraId="38B18FD0" w14:textId="58E89C10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 xml:space="preserve"> di  </w:t>
            </w:r>
          </w:p>
        </w:tc>
        <w:tc>
          <w:tcPr>
            <w:tcW w:w="4086" w:type="dxa"/>
            <w:gridSpan w:val="3"/>
          </w:tcPr>
          <w:p w14:paraId="0EE6E60C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3363">
              <w:rPr>
                <w:rFonts w:ascii="Calibri" w:hAnsi="Calibri" w:cs="Calibri"/>
                <w:i/>
                <w:iCs/>
                <w:sz w:val="22"/>
                <w:szCs w:val="22"/>
              </w:rPr>
              <w:t>(titolare, legale rappresentante, procuratore, altro)</w:t>
            </w:r>
            <w:r w:rsidRPr="00FC3363">
              <w:rPr>
                <w:rFonts w:ascii="Calibri" w:hAnsi="Calibri" w:cs="Calibri"/>
                <w:i/>
                <w:iCs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4860" w:type="dxa"/>
            <w:gridSpan w:val="7"/>
            <w:tcBorders>
              <w:bottom w:val="single" w:sz="4" w:space="0" w:color="auto"/>
            </w:tcBorders>
          </w:tcPr>
          <w:p w14:paraId="4B1418C6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3363" w:rsidRPr="00FC3363" w14:paraId="7ABF886E" w14:textId="77777777" w:rsidTr="00463B6F">
        <w:trPr>
          <w:cantSplit/>
          <w:jc w:val="center"/>
        </w:trPr>
        <w:tc>
          <w:tcPr>
            <w:tcW w:w="1674" w:type="dxa"/>
            <w:gridSpan w:val="3"/>
          </w:tcPr>
          <w:p w14:paraId="7B9CCBEE" w14:textId="046CD9C6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dell’impresa</w:t>
            </w:r>
          </w:p>
        </w:tc>
        <w:tc>
          <w:tcPr>
            <w:tcW w:w="8476" w:type="dxa"/>
            <w:gridSpan w:val="9"/>
            <w:tcBorders>
              <w:bottom w:val="single" w:sz="4" w:space="0" w:color="auto"/>
            </w:tcBorders>
          </w:tcPr>
          <w:p w14:paraId="49486E62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3363" w:rsidRPr="00FC3363" w14:paraId="12FF7A8B" w14:textId="77777777" w:rsidTr="00463B6F">
        <w:trPr>
          <w:cantSplit/>
          <w:jc w:val="center"/>
        </w:trPr>
        <w:tc>
          <w:tcPr>
            <w:tcW w:w="779" w:type="dxa"/>
          </w:tcPr>
          <w:p w14:paraId="20E1D435" w14:textId="7250B8C8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sede</w:t>
            </w:r>
          </w:p>
        </w:tc>
        <w:tc>
          <w:tcPr>
            <w:tcW w:w="1604" w:type="dxa"/>
            <w:gridSpan w:val="3"/>
          </w:tcPr>
          <w:p w14:paraId="1296ACA1" w14:textId="77777777" w:rsidR="00FC3363" w:rsidRPr="00FC3363" w:rsidRDefault="00FC3363" w:rsidP="00FC336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C3363">
              <w:rPr>
                <w:rFonts w:ascii="Calibri" w:hAnsi="Calibri" w:cs="Calibri"/>
                <w:i/>
                <w:iCs/>
                <w:sz w:val="22"/>
                <w:szCs w:val="22"/>
              </w:rPr>
              <w:t>(comune italiano</w:t>
            </w:r>
            <w:r w:rsidRPr="00FC3363">
              <w:rPr>
                <w:rFonts w:ascii="Calibri" w:hAnsi="Calibri" w:cs="Calibri"/>
                <w:i/>
                <w:iCs/>
                <w:sz w:val="22"/>
                <w:szCs w:val="22"/>
              </w:rPr>
              <w:br w:type="textWrapping" w:clear="all"/>
              <w:t xml:space="preserve"> o stato estero) 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96958E2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14:paraId="19839904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Cap:</w:t>
            </w:r>
          </w:p>
        </w:tc>
        <w:tc>
          <w:tcPr>
            <w:tcW w:w="1090" w:type="dxa"/>
            <w:gridSpan w:val="2"/>
            <w:tcBorders>
              <w:bottom w:val="single" w:sz="4" w:space="0" w:color="auto"/>
            </w:tcBorders>
          </w:tcPr>
          <w:p w14:paraId="6891E9CB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</w:tcPr>
          <w:p w14:paraId="40C30B8E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 xml:space="preserve">Provincia  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159F1543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3363" w:rsidRPr="00FC3363" w14:paraId="7E0A5783" w14:textId="77777777" w:rsidTr="00463B6F">
        <w:trPr>
          <w:cantSplit/>
          <w:jc w:val="center"/>
        </w:trPr>
        <w:tc>
          <w:tcPr>
            <w:tcW w:w="10150" w:type="dxa"/>
            <w:gridSpan w:val="12"/>
          </w:tcPr>
          <w:p w14:paraId="6E0CD9BF" w14:textId="77777777" w:rsidR="00FC3363" w:rsidRPr="00FC3363" w:rsidRDefault="00FC3363" w:rsidP="00FC336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3363" w:rsidRPr="00FC3363" w14:paraId="0D80F290" w14:textId="77777777" w:rsidTr="00463B6F">
        <w:trPr>
          <w:cantSplit/>
          <w:jc w:val="center"/>
        </w:trPr>
        <w:tc>
          <w:tcPr>
            <w:tcW w:w="1674" w:type="dxa"/>
            <w:gridSpan w:val="3"/>
          </w:tcPr>
          <w:p w14:paraId="6DCC48C7" w14:textId="0122EFD0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 xml:space="preserve"> indirizzo</w:t>
            </w:r>
          </w:p>
        </w:tc>
        <w:tc>
          <w:tcPr>
            <w:tcW w:w="4111" w:type="dxa"/>
            <w:gridSpan w:val="4"/>
          </w:tcPr>
          <w:p w14:paraId="5110F4CD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tcBorders>
              <w:left w:val="nil"/>
              <w:right w:val="single" w:sz="4" w:space="0" w:color="auto"/>
            </w:tcBorders>
          </w:tcPr>
          <w:p w14:paraId="128C35B7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Codice fiscale:</w:t>
            </w:r>
          </w:p>
        </w:tc>
        <w:tc>
          <w:tcPr>
            <w:tcW w:w="28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6DC5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3363" w:rsidRPr="00FC3363" w14:paraId="43BBAA66" w14:textId="77777777" w:rsidTr="00463B6F">
        <w:trPr>
          <w:cantSplit/>
          <w:jc w:val="center"/>
        </w:trPr>
        <w:tc>
          <w:tcPr>
            <w:tcW w:w="1674" w:type="dxa"/>
            <w:gridSpan w:val="3"/>
          </w:tcPr>
          <w:p w14:paraId="26E6498B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gridSpan w:val="4"/>
          </w:tcPr>
          <w:p w14:paraId="6BA01B0E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tcBorders>
              <w:left w:val="nil"/>
              <w:right w:val="single" w:sz="4" w:space="0" w:color="auto"/>
            </w:tcBorders>
          </w:tcPr>
          <w:p w14:paraId="783AE5D0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partita IVA</w:t>
            </w:r>
          </w:p>
        </w:tc>
        <w:tc>
          <w:tcPr>
            <w:tcW w:w="28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54FA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CAFD5F" w14:textId="77777777" w:rsidR="00FC3363" w:rsidRDefault="00FC3363" w:rsidP="00536552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E19045F" w14:textId="268F3DAB" w:rsidR="00FC3363" w:rsidRPr="00FC3363" w:rsidRDefault="00FC3363" w:rsidP="00FC3363">
      <w:pPr>
        <w:overflowPunct/>
        <w:autoSpaceDE/>
        <w:autoSpaceDN/>
        <w:adjustRightInd/>
        <w:jc w:val="both"/>
        <w:textAlignment w:val="auto"/>
        <w:rPr>
          <w:rFonts w:ascii="Calibri" w:hAnsi="Calibri" w:cs="Calibri"/>
          <w:bCs/>
          <w:spacing w:val="-4"/>
          <w:sz w:val="22"/>
          <w:szCs w:val="22"/>
        </w:rPr>
      </w:pPr>
      <w:r w:rsidRPr="00FC3363">
        <w:rPr>
          <w:rFonts w:ascii="Calibri" w:hAnsi="Calibri" w:cs="Calibri"/>
          <w:bCs/>
          <w:sz w:val="22"/>
          <w:szCs w:val="22"/>
        </w:rPr>
        <w:t>iscritto alla</w:t>
      </w:r>
      <w:r w:rsidRPr="00FC3363">
        <w:rPr>
          <w:rFonts w:ascii="Calibri" w:hAnsi="Calibri" w:cs="Calibri"/>
          <w:bCs/>
          <w:spacing w:val="-4"/>
          <w:sz w:val="22"/>
          <w:szCs w:val="22"/>
        </w:rPr>
        <w:t xml:space="preserve"> Camera di Commercio, Industria, Artigianato e Agricoltura con i seguenti dati:</w:t>
      </w:r>
    </w:p>
    <w:tbl>
      <w:tblPr>
        <w:tblW w:w="98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1853"/>
        <w:gridCol w:w="2681"/>
        <w:gridCol w:w="2125"/>
        <w:gridCol w:w="2071"/>
      </w:tblGrid>
      <w:tr w:rsidR="00FC3363" w:rsidRPr="00FC3363" w14:paraId="3B779E3A" w14:textId="77777777" w:rsidTr="00463B6F"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C9BB0E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FC3363">
              <w:rPr>
                <w:rFonts w:ascii="Calibri" w:hAnsi="Calibri" w:cs="Calibri"/>
                <w:bCs/>
                <w:sz w:val="22"/>
                <w:szCs w:val="22"/>
              </w:rPr>
              <w:t>provincia di iscrizione:</w:t>
            </w:r>
          </w:p>
        </w:tc>
        <w:tc>
          <w:tcPr>
            <w:tcW w:w="268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19DC61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85C57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FC3363">
              <w:rPr>
                <w:rFonts w:ascii="Calibri" w:hAnsi="Calibri" w:cs="Calibri"/>
                <w:bCs/>
                <w:sz w:val="22"/>
                <w:szCs w:val="22"/>
              </w:rPr>
              <w:t>numero di iscrizione:</w:t>
            </w:r>
          </w:p>
        </w:tc>
        <w:tc>
          <w:tcPr>
            <w:tcW w:w="207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C6B4D0B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C3363" w:rsidRPr="00FC3363" w14:paraId="284AE7F5" w14:textId="77777777" w:rsidTr="00463B6F"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DDB07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attività:</w:t>
            </w:r>
          </w:p>
        </w:tc>
        <w:tc>
          <w:tcPr>
            <w:tcW w:w="453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C89215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8F0E4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FC3363">
              <w:rPr>
                <w:rFonts w:ascii="Calibri" w:hAnsi="Calibri" w:cs="Calibri"/>
                <w:sz w:val="22"/>
                <w:szCs w:val="22"/>
              </w:rPr>
              <w:t>codice:</w:t>
            </w:r>
          </w:p>
        </w:tc>
        <w:tc>
          <w:tcPr>
            <w:tcW w:w="20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5E3CAF" w14:textId="77777777" w:rsidR="00FC3363" w:rsidRPr="00FC3363" w:rsidRDefault="00FC3363" w:rsidP="00FC3363">
            <w:pPr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980751799"/>
    </w:tbl>
    <w:p w14:paraId="5CB1686F" w14:textId="77777777" w:rsidR="00FC3363" w:rsidRPr="00FC3363" w:rsidRDefault="00FC3363" w:rsidP="00FC3363">
      <w:pPr>
        <w:overflowPunct/>
        <w:autoSpaceDE/>
        <w:autoSpaceDN/>
        <w:adjustRightInd/>
        <w:ind w:left="284" w:hanging="284"/>
        <w:jc w:val="both"/>
        <w:textAlignment w:val="auto"/>
        <w:rPr>
          <w:rFonts w:ascii="Calibri" w:hAnsi="Calibri" w:cs="Calibri"/>
          <w:b/>
          <w:i/>
          <w:color w:val="FF0000"/>
          <w:sz w:val="22"/>
          <w:szCs w:val="22"/>
        </w:rPr>
      </w:pPr>
    </w:p>
    <w:p w14:paraId="5ADFBBE1" w14:textId="77777777" w:rsidR="00FC3363" w:rsidRDefault="00FC3363" w:rsidP="00536552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A669F7D" w14:textId="4DFF6C04" w:rsidR="00BD41B2" w:rsidRPr="00477EA0" w:rsidRDefault="00536552" w:rsidP="00536552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77EA0">
        <w:rPr>
          <w:rFonts w:asciiTheme="minorHAnsi" w:hAnsiTheme="minorHAnsi" w:cstheme="minorHAnsi"/>
          <w:b/>
          <w:color w:val="000000"/>
          <w:sz w:val="22"/>
          <w:szCs w:val="22"/>
        </w:rPr>
        <w:t>DICHIARA</w:t>
      </w:r>
    </w:p>
    <w:p w14:paraId="25B8749A" w14:textId="13502FC5" w:rsidR="00402374" w:rsidRPr="00477EA0" w:rsidRDefault="00402374" w:rsidP="0040237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sz w:val="22"/>
          <w:szCs w:val="22"/>
        </w:rPr>
        <w:t>ai sensi del D.</w:t>
      </w:r>
      <w:r w:rsidR="001A4444">
        <w:rPr>
          <w:rFonts w:asciiTheme="minorHAnsi" w:hAnsiTheme="minorHAnsi" w:cstheme="minorHAnsi"/>
          <w:sz w:val="22"/>
          <w:szCs w:val="22"/>
        </w:rPr>
        <w:t>P</w:t>
      </w:r>
      <w:r w:rsidRPr="00477EA0">
        <w:rPr>
          <w:rFonts w:asciiTheme="minorHAnsi" w:hAnsiTheme="minorHAnsi" w:cstheme="minorHAnsi"/>
          <w:sz w:val="22"/>
          <w:szCs w:val="22"/>
        </w:rPr>
        <w:t xml:space="preserve">.R. 28.12.2000, n. 445, art. 46  </w:t>
      </w:r>
    </w:p>
    <w:p w14:paraId="691148D7" w14:textId="2CFE8299" w:rsidR="00402374" w:rsidRPr="00477EA0" w:rsidRDefault="007206F6" w:rsidP="007206F6">
      <w:pPr>
        <w:tabs>
          <w:tab w:val="center" w:pos="4961"/>
          <w:tab w:val="left" w:pos="7605"/>
        </w:tabs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02374" w:rsidRPr="00477EA0">
        <w:rPr>
          <w:rFonts w:asciiTheme="minorHAnsi" w:hAnsiTheme="minorHAnsi" w:cstheme="minorHAnsi"/>
          <w:sz w:val="22"/>
          <w:szCs w:val="22"/>
        </w:rPr>
        <w:t>(Dichiarazione sostitutiva di certificazione)</w:t>
      </w:r>
      <w:r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FC3363" w:rsidRPr="00FC3363" w14:paraId="595CB40E" w14:textId="77777777" w:rsidTr="00463B6F">
        <w:tc>
          <w:tcPr>
            <w:tcW w:w="9855" w:type="dxa"/>
          </w:tcPr>
          <w:p w14:paraId="64C71045" w14:textId="77777777" w:rsidR="00FC3363" w:rsidRDefault="00FC3363" w:rsidP="00FC3363">
            <w:pPr>
              <w:widowControl w:val="0"/>
              <w:tabs>
                <w:tab w:val="left" w:pos="1068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  <w:tbl>
            <w:tblPr>
              <w:tblW w:w="499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33"/>
            </w:tblGrid>
            <w:tr w:rsidR="00FC3363" w:rsidRPr="00FC3363" w14:paraId="4B3F30F8" w14:textId="77777777" w:rsidTr="007206F6">
              <w:trPr>
                <w:cantSplit/>
                <w:trHeight w:val="20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FB2E7" w14:textId="6B72B306" w:rsidR="00FC3363" w:rsidRPr="00FC3363" w:rsidRDefault="00FC3363" w:rsidP="007206F6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ascii="Calibri" w:eastAsia="Calibri" w:hAnsi="Calibri" w:cs="Calibri"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79B4B2EB" w14:textId="3D516335" w:rsidR="00FC3363" w:rsidRPr="00FC3363" w:rsidRDefault="00220EDD" w:rsidP="00220EDD">
            <w:pPr>
              <w:widowControl w:val="0"/>
              <w:tabs>
                <w:tab w:val="left" w:pos="106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1A4444" w:rsidRPr="00FC336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dichiarazione obbligatoria in assenza di attestazione SOA </w:t>
            </w:r>
            <w:r w:rsidR="00FC3363" w:rsidRPr="00FC336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(solo per i lavori pari o inferiori a 150.000 euro)</w:t>
            </w:r>
            <w:r w:rsidR="001A4444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:</w:t>
            </w:r>
          </w:p>
          <w:p w14:paraId="2440D19E" w14:textId="77777777" w:rsidR="00FC3363" w:rsidRPr="00FC3363" w:rsidRDefault="00FC3363" w:rsidP="00FC3363">
            <w:pPr>
              <w:overflowPunct/>
              <w:jc w:val="both"/>
              <w:textAlignment w:val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</w:p>
          <w:p w14:paraId="1E6BD553" w14:textId="7ED3C123" w:rsidR="00FC3363" w:rsidRPr="00FC3363" w:rsidRDefault="00000000" w:rsidP="007D448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27593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63751203" w:edGrp="everyone"/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BC181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ermEnd w:id="2063751203"/>
            <w:r w:rsidR="001A4444">
              <w:rPr>
                <w:rFonts w:ascii="Calibri" w:hAnsi="Calibri" w:cs="Calibri"/>
                <w:sz w:val="22"/>
                <w:szCs w:val="22"/>
              </w:rPr>
              <w:t xml:space="preserve">Di essere in possesso dei seguenti requisiti </w:t>
            </w:r>
            <w:r w:rsidR="001A4444" w:rsidRPr="00FC3363">
              <w:rPr>
                <w:rFonts w:ascii="Calibri" w:hAnsi="Calibri" w:cs="Calibri"/>
                <w:sz w:val="22"/>
                <w:szCs w:val="22"/>
              </w:rPr>
              <w:t xml:space="preserve"> di ordine tecnico-organizzativo</w:t>
            </w:r>
            <w:r w:rsidR="001A4444">
              <w:rPr>
                <w:rFonts w:ascii="Calibri" w:hAnsi="Calibri" w:cs="Calibri"/>
                <w:sz w:val="22"/>
                <w:szCs w:val="22"/>
              </w:rPr>
              <w:t>, a</w:t>
            </w:r>
            <w:r w:rsidR="00FC3363" w:rsidRPr="00FC3363">
              <w:rPr>
                <w:rFonts w:ascii="Calibri" w:hAnsi="Calibri" w:cs="Calibri"/>
                <w:sz w:val="22"/>
                <w:szCs w:val="22"/>
              </w:rPr>
              <w:t xml:space="preserve">i sensi dell’Articolo 28 Allegato II.12 del D.Lgs n. 36/2023 - Requisiti per lavori pubblici di importo pari o inferiore a 150.000 euro.: </w:t>
            </w:r>
          </w:p>
          <w:permStart w:id="56443667" w:edGrp="everyone"/>
          <w:p w14:paraId="29E39411" w14:textId="7869C2CE" w:rsidR="00FC3363" w:rsidRPr="00FC3363" w:rsidRDefault="00000000" w:rsidP="00FC3363">
            <w:pPr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0817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7D44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ermEnd w:id="56443667"/>
            <w:r w:rsidR="00FC3363" w:rsidRPr="00FC3363">
              <w:rPr>
                <w:rFonts w:ascii="Calibri" w:hAnsi="Calibri" w:cs="Calibri"/>
                <w:sz w:val="22"/>
                <w:szCs w:val="22"/>
              </w:rPr>
              <w:t xml:space="preserve">importo dei lavori analoghi eseguiti direttamente nel quinquennio antecedente la data di pubblicazione del </w:t>
            </w:r>
            <w:r w:rsidR="007206F6">
              <w:rPr>
                <w:rFonts w:ascii="Calibri" w:hAnsi="Calibri" w:cs="Calibri"/>
                <w:sz w:val="22"/>
                <w:szCs w:val="22"/>
              </w:rPr>
              <w:t xml:space="preserve">presente avviso </w:t>
            </w:r>
            <w:r w:rsidR="00FC3363" w:rsidRPr="00FC3363">
              <w:rPr>
                <w:rFonts w:ascii="Calibri" w:hAnsi="Calibri" w:cs="Calibri"/>
                <w:sz w:val="22"/>
                <w:szCs w:val="22"/>
              </w:rPr>
              <w:t>all'importo del</w:t>
            </w:r>
            <w:r w:rsidR="007206F6">
              <w:rPr>
                <w:rFonts w:ascii="Calibri" w:hAnsi="Calibri" w:cs="Calibri"/>
                <w:sz w:val="22"/>
                <w:szCs w:val="22"/>
              </w:rPr>
              <w:t xml:space="preserve">la fascia per cui si chiede l’iscrizione </w:t>
            </w:r>
            <w:r w:rsidR="00FC3363" w:rsidRPr="00FC3363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ermStart w:id="425943200" w:edGrp="everyone"/>
          <w:p w14:paraId="54F4DB48" w14:textId="5935BC68" w:rsidR="007D448C" w:rsidRPr="007D448C" w:rsidRDefault="00000000" w:rsidP="00FC3363">
            <w:pPr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205372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</w:p>
          <w:permEnd w:id="425943200"/>
          <w:p w14:paraId="46B71FFD" w14:textId="77777777" w:rsidR="00220EDD" w:rsidRDefault="001A4444" w:rsidP="001A4444">
            <w:p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Analogia dei lavori eseguiti  assimilabili alla seguenti categorie SOA </w:t>
            </w:r>
            <w:r w:rsidR="00220EDD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4D8A482F" w14:textId="77777777" w:rsidR="001A4444" w:rsidRDefault="001A4444" w:rsidP="001A4444">
            <w:p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4D0023FE" w14:textId="77777777" w:rsidR="001A4444" w:rsidRPr="00FC3363" w:rsidRDefault="001A4444" w:rsidP="001A4444">
            <w:pPr>
              <w:keepLines/>
              <w:overflowPunct/>
              <w:spacing w:before="360" w:after="360" w:line="276" w:lineRule="auto"/>
              <w:contextualSpacing/>
              <w:jc w:val="both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</w:pPr>
            <w:permStart w:id="1040527944" w:edGrp="everyone" w:colFirst="0" w:colLast="0"/>
            <w:r w:rsidRPr="00FC3363"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  <w:t>Descrizione dei lavori eseguiti</w:t>
            </w:r>
          </w:p>
          <w:tbl>
            <w:tblPr>
              <w:tblW w:w="0" w:type="auto"/>
              <w:tblInd w:w="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25"/>
              <w:gridCol w:w="1887"/>
              <w:gridCol w:w="1448"/>
              <w:gridCol w:w="1688"/>
              <w:gridCol w:w="1557"/>
            </w:tblGrid>
            <w:tr w:rsidR="00BC181C" w:rsidRPr="00FC3363" w14:paraId="7DDE7A9D" w14:textId="77777777" w:rsidTr="009176F9">
              <w:trPr>
                <w:trHeight w:val="273"/>
              </w:trPr>
              <w:tc>
                <w:tcPr>
                  <w:tcW w:w="3025" w:type="dxa"/>
                  <w:shd w:val="clear" w:color="auto" w:fill="E7E6E6"/>
                </w:tcPr>
                <w:p w14:paraId="197196DA" w14:textId="173DF065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jc w:val="center"/>
                    <w:textAlignment w:val="auto"/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</w:pPr>
                  <w:r w:rsidRPr="00FC3363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>Descrizion</w:t>
                  </w:r>
                  <w:r w:rsidR="00BC181C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>e</w:t>
                  </w:r>
                  <w:r w:rsidRPr="00FC3363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 xml:space="preserve"> Appalto</w:t>
                  </w:r>
                </w:p>
              </w:tc>
              <w:tc>
                <w:tcPr>
                  <w:tcW w:w="1887" w:type="dxa"/>
                  <w:shd w:val="clear" w:color="auto" w:fill="E7E6E6"/>
                </w:tcPr>
                <w:p w14:paraId="35B4D8ED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jc w:val="center"/>
                    <w:textAlignment w:val="auto"/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</w:pPr>
                  <w:r w:rsidRPr="00FC3363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 xml:space="preserve">Committente Pubblico o privato </w:t>
                  </w:r>
                </w:p>
              </w:tc>
              <w:tc>
                <w:tcPr>
                  <w:tcW w:w="1448" w:type="dxa"/>
                  <w:shd w:val="clear" w:color="auto" w:fill="E7E6E6"/>
                </w:tcPr>
                <w:p w14:paraId="75F2CA9F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jc w:val="center"/>
                    <w:textAlignment w:val="auto"/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</w:pPr>
                  <w:r w:rsidRPr="00FC3363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>Periodo</w:t>
                  </w:r>
                </w:p>
              </w:tc>
              <w:tc>
                <w:tcPr>
                  <w:tcW w:w="1688" w:type="dxa"/>
                  <w:shd w:val="clear" w:color="auto" w:fill="E7E6E6"/>
                </w:tcPr>
                <w:p w14:paraId="7E541D62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jc w:val="center"/>
                    <w:textAlignment w:val="auto"/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</w:pPr>
                  <w:r w:rsidRPr="00FC3363"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>Importo</w:t>
                  </w:r>
                </w:p>
              </w:tc>
              <w:tc>
                <w:tcPr>
                  <w:tcW w:w="1557" w:type="dxa"/>
                  <w:shd w:val="clear" w:color="auto" w:fill="E7E6E6"/>
                </w:tcPr>
                <w:p w14:paraId="7BF840E5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jc w:val="center"/>
                    <w:textAlignment w:val="auto"/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2"/>
                      <w:szCs w:val="22"/>
                      <w:lang w:eastAsia="en-US"/>
                    </w:rPr>
                    <w:t>Analogia cat SOA</w:t>
                  </w:r>
                </w:p>
              </w:tc>
            </w:tr>
            <w:tr w:rsidR="00BC181C" w:rsidRPr="00FC3363" w14:paraId="551A0A36" w14:textId="77777777" w:rsidTr="009176F9">
              <w:tc>
                <w:tcPr>
                  <w:tcW w:w="3025" w:type="dxa"/>
                </w:tcPr>
                <w:p w14:paraId="5B12C8C0" w14:textId="6FF9786B" w:rsidR="00BC181C" w:rsidRPr="00FC3363" w:rsidRDefault="00BC181C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524500539" w:edGrp="everyone" w:colFirst="0" w:colLast="0"/>
                  <w:permStart w:id="1999639095" w:edGrp="everyone" w:colFirst="1" w:colLast="1"/>
                  <w:permStart w:id="1907641962" w:edGrp="everyone" w:colFirst="2" w:colLast="2"/>
                  <w:permStart w:id="504322664" w:edGrp="everyone" w:colFirst="3" w:colLast="3"/>
                  <w:permStart w:id="1213878075" w:edGrp="everyone" w:colFirst="4" w:colLast="4"/>
                </w:p>
              </w:tc>
              <w:tc>
                <w:tcPr>
                  <w:tcW w:w="1887" w:type="dxa"/>
                </w:tcPr>
                <w:p w14:paraId="7AAC675B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430606B1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593B9F39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5F582F43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45B112EA" w14:textId="77777777" w:rsidTr="009176F9">
              <w:tc>
                <w:tcPr>
                  <w:tcW w:w="3025" w:type="dxa"/>
                </w:tcPr>
                <w:p w14:paraId="63069088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1318614786" w:edGrp="everyone" w:colFirst="0" w:colLast="0"/>
                  <w:permStart w:id="2030852424" w:edGrp="everyone" w:colFirst="1" w:colLast="1"/>
                  <w:permStart w:id="2119968066" w:edGrp="everyone" w:colFirst="2" w:colLast="2"/>
                  <w:permStart w:id="1340626401" w:edGrp="everyone" w:colFirst="3" w:colLast="3"/>
                  <w:permStart w:id="228674161" w:edGrp="everyone" w:colFirst="4" w:colLast="4"/>
                  <w:permEnd w:id="524500539"/>
                  <w:permEnd w:id="1999639095"/>
                  <w:permEnd w:id="1907641962"/>
                  <w:permEnd w:id="504322664"/>
                  <w:permEnd w:id="1213878075"/>
                </w:p>
              </w:tc>
              <w:tc>
                <w:tcPr>
                  <w:tcW w:w="1887" w:type="dxa"/>
                </w:tcPr>
                <w:p w14:paraId="0DE3A639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716C9300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6D504CFA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3CA5F4E7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05729FC0" w14:textId="77777777" w:rsidTr="009176F9">
              <w:tc>
                <w:tcPr>
                  <w:tcW w:w="3025" w:type="dxa"/>
                </w:tcPr>
                <w:p w14:paraId="352F8269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435493926" w:edGrp="everyone" w:colFirst="0" w:colLast="0"/>
                  <w:permStart w:id="961181344" w:edGrp="everyone" w:colFirst="1" w:colLast="1"/>
                  <w:permStart w:id="155129727" w:edGrp="everyone" w:colFirst="2" w:colLast="2"/>
                  <w:permStart w:id="1903587147" w:edGrp="everyone" w:colFirst="3" w:colLast="3"/>
                  <w:permStart w:id="381295080" w:edGrp="everyone" w:colFirst="4" w:colLast="4"/>
                  <w:permEnd w:id="1318614786"/>
                  <w:permEnd w:id="2030852424"/>
                  <w:permEnd w:id="2119968066"/>
                  <w:permEnd w:id="1340626401"/>
                  <w:permEnd w:id="228674161"/>
                </w:p>
              </w:tc>
              <w:tc>
                <w:tcPr>
                  <w:tcW w:w="1887" w:type="dxa"/>
                </w:tcPr>
                <w:p w14:paraId="7AAAC318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040B5E77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4333C0B0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33740863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4BF8CBBC" w14:textId="77777777" w:rsidTr="009176F9">
              <w:tc>
                <w:tcPr>
                  <w:tcW w:w="3025" w:type="dxa"/>
                </w:tcPr>
                <w:p w14:paraId="19673DCD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743705274" w:edGrp="everyone" w:colFirst="0" w:colLast="0"/>
                  <w:permStart w:id="419512931" w:edGrp="everyone" w:colFirst="1" w:colLast="1"/>
                  <w:permStart w:id="307455069" w:edGrp="everyone" w:colFirst="2" w:colLast="2"/>
                  <w:permStart w:id="1148925803" w:edGrp="everyone" w:colFirst="3" w:colLast="3"/>
                  <w:permStart w:id="737369245" w:edGrp="everyone" w:colFirst="4" w:colLast="4"/>
                  <w:permEnd w:id="435493926"/>
                  <w:permEnd w:id="961181344"/>
                  <w:permEnd w:id="155129727"/>
                  <w:permEnd w:id="1903587147"/>
                  <w:permEnd w:id="381295080"/>
                </w:p>
              </w:tc>
              <w:tc>
                <w:tcPr>
                  <w:tcW w:w="1887" w:type="dxa"/>
                </w:tcPr>
                <w:p w14:paraId="28BAAC07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1C66581F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1D4F4CFE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06497ACD" w14:textId="77777777" w:rsidR="001A4444" w:rsidRPr="00FC3363" w:rsidRDefault="001A4444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14AFFC99" w14:textId="77777777" w:rsidTr="009176F9">
              <w:tc>
                <w:tcPr>
                  <w:tcW w:w="3025" w:type="dxa"/>
                </w:tcPr>
                <w:p w14:paraId="54C50067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379078374" w:edGrp="everyone" w:colFirst="0" w:colLast="0"/>
                  <w:permStart w:id="542049363" w:edGrp="everyone" w:colFirst="1" w:colLast="1"/>
                  <w:permStart w:id="825171380" w:edGrp="everyone" w:colFirst="2" w:colLast="2"/>
                  <w:permStart w:id="584063885" w:edGrp="everyone" w:colFirst="3" w:colLast="3"/>
                  <w:permStart w:id="1772437847" w:edGrp="everyone" w:colFirst="4" w:colLast="4"/>
                  <w:permEnd w:id="743705274"/>
                  <w:permEnd w:id="419512931"/>
                  <w:permEnd w:id="307455069"/>
                  <w:permEnd w:id="1148925803"/>
                  <w:permEnd w:id="737369245"/>
                </w:p>
              </w:tc>
              <w:tc>
                <w:tcPr>
                  <w:tcW w:w="1887" w:type="dxa"/>
                </w:tcPr>
                <w:p w14:paraId="24AD4463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2625630E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0355E8CE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11D0DCB6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1ACE2899" w14:textId="77777777" w:rsidTr="009176F9">
              <w:tc>
                <w:tcPr>
                  <w:tcW w:w="3025" w:type="dxa"/>
                </w:tcPr>
                <w:p w14:paraId="0BAFAD59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1460158216" w:edGrp="everyone" w:colFirst="0" w:colLast="0"/>
                  <w:permStart w:id="1216022276" w:edGrp="everyone" w:colFirst="1" w:colLast="1"/>
                  <w:permStart w:id="2089250095" w:edGrp="everyone" w:colFirst="2" w:colLast="2"/>
                  <w:permStart w:id="2068192677" w:edGrp="everyone" w:colFirst="3" w:colLast="3"/>
                  <w:permStart w:id="1345325695" w:edGrp="everyone" w:colFirst="4" w:colLast="4"/>
                  <w:permEnd w:id="379078374"/>
                  <w:permEnd w:id="542049363"/>
                  <w:permEnd w:id="825171380"/>
                  <w:permEnd w:id="584063885"/>
                  <w:permEnd w:id="1772437847"/>
                </w:p>
              </w:tc>
              <w:tc>
                <w:tcPr>
                  <w:tcW w:w="1887" w:type="dxa"/>
                </w:tcPr>
                <w:p w14:paraId="6D99E43B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43D58E6A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72C55065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16AA355F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C181C" w:rsidRPr="00FC3363" w14:paraId="1F32312F" w14:textId="77777777" w:rsidTr="009176F9">
              <w:tc>
                <w:tcPr>
                  <w:tcW w:w="3025" w:type="dxa"/>
                </w:tcPr>
                <w:p w14:paraId="0B6C9FDC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  <w:permStart w:id="943787780" w:edGrp="everyone" w:colFirst="0" w:colLast="0"/>
                  <w:permStart w:id="554721286" w:edGrp="everyone" w:colFirst="1" w:colLast="1"/>
                  <w:permStart w:id="1592858303" w:edGrp="everyone" w:colFirst="2" w:colLast="2"/>
                  <w:permStart w:id="1459552694" w:edGrp="everyone" w:colFirst="3" w:colLast="3"/>
                  <w:permStart w:id="100617731" w:edGrp="everyone" w:colFirst="4" w:colLast="4"/>
                  <w:permEnd w:id="1460158216"/>
                  <w:permEnd w:id="1216022276"/>
                  <w:permEnd w:id="2089250095"/>
                  <w:permEnd w:id="2068192677"/>
                  <w:permEnd w:id="1345325695"/>
                </w:p>
              </w:tc>
              <w:tc>
                <w:tcPr>
                  <w:tcW w:w="1887" w:type="dxa"/>
                </w:tcPr>
                <w:p w14:paraId="613D7524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48" w:type="dxa"/>
                </w:tcPr>
                <w:p w14:paraId="0DC3C517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88" w:type="dxa"/>
                </w:tcPr>
                <w:p w14:paraId="2A6CC31F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57" w:type="dxa"/>
                </w:tcPr>
                <w:p w14:paraId="298645D8" w14:textId="77777777" w:rsidR="007206F6" w:rsidRPr="00FC3363" w:rsidRDefault="007206F6" w:rsidP="001A4444">
                  <w:pPr>
                    <w:keepLines/>
                    <w:tabs>
                      <w:tab w:val="left" w:pos="284"/>
                    </w:tabs>
                    <w:overflowPunct/>
                    <w:autoSpaceDE/>
                    <w:autoSpaceDN/>
                    <w:adjustRightInd/>
                    <w:spacing w:line="276" w:lineRule="auto"/>
                    <w:contextualSpacing/>
                    <w:textAlignment w:val="auto"/>
                    <w:rPr>
                      <w:rFonts w:ascii="Calibri" w:eastAsia="Calibri" w:hAnsi="Calibri" w:cs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permEnd w:id="943787780"/>
            <w:permEnd w:id="554721286"/>
            <w:permEnd w:id="1592858303"/>
            <w:permEnd w:id="1459552694"/>
            <w:permEnd w:id="100617731"/>
          </w:tbl>
          <w:p w14:paraId="5A47338C" w14:textId="77777777" w:rsidR="001A4444" w:rsidRDefault="001A4444" w:rsidP="00FC3363">
            <w:pPr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ermStart w:id="31742955" w:edGrp="everyone"/>
          <w:p w14:paraId="0619099C" w14:textId="66D66283" w:rsidR="007D448C" w:rsidRPr="007D448C" w:rsidRDefault="00000000" w:rsidP="007D448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Calibri" w:hAnsi="Calibri" w:cs="Calibri"/>
                <w:color w:val="000000"/>
                <w:spacing w:val="-2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541025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C72A0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ermEnd w:id="1040527944"/>
            <w:permEnd w:id="31742955"/>
            <w:r w:rsidR="007D448C" w:rsidRPr="007D448C">
              <w:rPr>
                <w:rFonts w:ascii="Calibri" w:hAnsi="Calibri" w:cs="Calibri"/>
                <w:color w:val="000000"/>
                <w:spacing w:val="-2"/>
                <w:sz w:val="22"/>
                <w:szCs w:val="22"/>
              </w:rPr>
              <w:t>che il costo complessivo sostenuto per il personale dipendente per ognuna delle categorie sopra indicate è pari ad €</w:t>
            </w:r>
            <w:permStart w:id="260378211" w:edGrp="everyone"/>
            <w:r w:rsidR="007D448C" w:rsidRPr="007D448C">
              <w:rPr>
                <w:rFonts w:ascii="Calibri" w:hAnsi="Calibri" w:cs="Calibri"/>
                <w:color w:val="000000"/>
                <w:spacing w:val="-2"/>
                <w:sz w:val="22"/>
                <w:szCs w:val="22"/>
              </w:rPr>
              <w:t xml:space="preserve">_______________ </w:t>
            </w:r>
            <w:r w:rsidR="00BC181C">
              <w:rPr>
                <w:rFonts w:ascii="Calibri" w:hAnsi="Calibri" w:cs="Calibri"/>
                <w:color w:val="000000"/>
                <w:spacing w:val="-2"/>
                <w:sz w:val="22"/>
                <w:szCs w:val="22"/>
              </w:rPr>
              <w:t xml:space="preserve">_________________________________________________ </w:t>
            </w:r>
            <w:permEnd w:id="260378211"/>
            <w:r w:rsidR="007D448C" w:rsidRPr="007D448C">
              <w:rPr>
                <w:rFonts w:ascii="Calibri" w:hAnsi="Calibri" w:cs="Calibri"/>
                <w:color w:val="000000"/>
                <w:spacing w:val="-2"/>
                <w:sz w:val="22"/>
                <w:szCs w:val="22"/>
              </w:rPr>
              <w:t>(in cifre ed in lettere) e quindi non inferiore al quindici per cento dell'importo dei lavori eseguiti nel quinquennio antecedente alla data di approvazione del bando (nel caso in cui il rapporto tra il suddetto costo e l'importo dei lavori sia inferiore a quanto richiesto, l'importo dei lavori è figurativamente e proporzionalmente ridotto in modo da ristabilire la percentuale richiesta; l'importo dei lavori così figurativamente ridotto vale per la dimostrazione del possesso del requisito di cui alla lettera a);</w:t>
            </w:r>
          </w:p>
          <w:permStart w:id="134626858" w:edGrp="everyone"/>
          <w:p w14:paraId="513BA645" w14:textId="4DC6F861" w:rsidR="00220EDD" w:rsidRDefault="00000000" w:rsidP="00C72A09">
            <w:p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57732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C72A0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ermEnd w:id="134626858"/>
            <w:r w:rsidR="007D448C" w:rsidRPr="00C72A09"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  <w:r w:rsidR="00FC3363" w:rsidRPr="00C72A09">
              <w:rPr>
                <w:rFonts w:ascii="Calibri" w:hAnsi="Calibri" w:cs="Calibri"/>
                <w:b/>
                <w:bCs/>
                <w:sz w:val="22"/>
                <w:szCs w:val="22"/>
              </w:rPr>
              <w:t>deguata attrezzatura tecnica.</w:t>
            </w:r>
          </w:p>
          <w:p w14:paraId="54294B4A" w14:textId="45470946" w:rsidR="007D448C" w:rsidRPr="00C72A09" w:rsidRDefault="007D448C" w:rsidP="00C72A09">
            <w:pPr>
              <w:overflowPunct/>
              <w:autoSpaceDE/>
              <w:autoSpaceDN/>
              <w:adjustRightInd/>
              <w:spacing w:after="1"/>
              <w:jc w:val="both"/>
              <w:textAlignment w:val="auto"/>
              <w:rPr>
                <w:rFonts w:asciiTheme="minorHAnsi" w:hAnsiTheme="minorHAnsi" w:cstheme="minorHAnsi"/>
                <w:b/>
                <w:bCs/>
                <w:spacing w:val="10"/>
                <w:sz w:val="22"/>
                <w:szCs w:val="22"/>
              </w:rPr>
            </w:pPr>
            <w:r w:rsidRPr="00C72A09">
              <w:rPr>
                <w:rFonts w:asciiTheme="minorHAnsi" w:hAnsiTheme="minorHAnsi" w:cstheme="minorHAnsi"/>
                <w:b/>
                <w:bCs/>
                <w:spacing w:val="10"/>
                <w:sz w:val="22"/>
                <w:szCs w:val="22"/>
              </w:rPr>
              <w:t xml:space="preserve">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209"/>
              <w:gridCol w:w="3210"/>
              <w:gridCol w:w="3210"/>
            </w:tblGrid>
            <w:tr w:rsidR="007D448C" w14:paraId="204EB3C7" w14:textId="77777777" w:rsidTr="007D448C">
              <w:tc>
                <w:tcPr>
                  <w:tcW w:w="3209" w:type="dxa"/>
                </w:tcPr>
                <w:p w14:paraId="51F03664" w14:textId="77777777" w:rsidR="007D448C" w:rsidRPr="00FC3363" w:rsidRDefault="007D448C" w:rsidP="007D448C">
                  <w:pPr>
                    <w:overflowPunct/>
                    <w:autoSpaceDE/>
                    <w:autoSpaceDN/>
                    <w:adjustRightInd/>
                    <w:snapToGrid w:val="0"/>
                    <w:jc w:val="center"/>
                    <w:textAlignment w:val="auto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TIPOLOGIA</w:t>
                  </w:r>
                </w:p>
                <w:p w14:paraId="0288DDE9" w14:textId="07638062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(ad es. betoniera, veicolo, ecc)</w:t>
                  </w:r>
                </w:p>
              </w:tc>
              <w:tc>
                <w:tcPr>
                  <w:tcW w:w="3210" w:type="dxa"/>
                </w:tcPr>
                <w:p w14:paraId="2CE142A1" w14:textId="77777777" w:rsidR="007D448C" w:rsidRPr="00FC3363" w:rsidRDefault="007D448C" w:rsidP="007D448C">
                  <w:pPr>
                    <w:overflowPunct/>
                    <w:autoSpaceDE/>
                    <w:autoSpaceDN/>
                    <w:adjustRightInd/>
                    <w:snapToGrid w:val="0"/>
                    <w:jc w:val="center"/>
                    <w:textAlignment w:val="auto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DATI</w:t>
                  </w: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br/>
                    <w:t xml:space="preserve">(ad es. targa, atto </w:t>
                  </w:r>
                </w:p>
                <w:p w14:paraId="58C5F3A7" w14:textId="77777777" w:rsidR="007D448C" w:rsidRPr="00FC3363" w:rsidRDefault="007D448C" w:rsidP="007D448C">
                  <w:pPr>
                    <w:overflowPunct/>
                    <w:autoSpaceDE/>
                    <w:autoSpaceDN/>
                    <w:adjustRightInd/>
                    <w:snapToGrid w:val="0"/>
                    <w:jc w:val="center"/>
                    <w:textAlignment w:val="auto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di acquisto, matricola, ecc.)</w:t>
                  </w:r>
                </w:p>
                <w:p w14:paraId="57B5DDD4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  <w:tc>
                <w:tcPr>
                  <w:tcW w:w="3210" w:type="dxa"/>
                </w:tcPr>
                <w:p w14:paraId="475B010F" w14:textId="77777777" w:rsidR="007D448C" w:rsidRPr="00FC3363" w:rsidRDefault="007D448C" w:rsidP="007D448C">
                  <w:pPr>
                    <w:overflowPunct/>
                    <w:autoSpaceDE/>
                    <w:autoSpaceDN/>
                    <w:adjustRightInd/>
                    <w:snapToGrid w:val="0"/>
                    <w:jc w:val="center"/>
                    <w:textAlignment w:val="auto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TITOLO</w:t>
                  </w: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br/>
                    <w:t>GIURIDICO DEL POSSESSO</w:t>
                  </w:r>
                </w:p>
                <w:p w14:paraId="770BF1F8" w14:textId="0944879A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r w:rsidRPr="00FC3363">
                    <w:rPr>
                      <w:rFonts w:ascii="Calibri" w:hAnsi="Calibri" w:cs="Calibri"/>
                      <w:sz w:val="22"/>
                      <w:szCs w:val="22"/>
                    </w:rPr>
                    <w:t>(proprietà, leasing, noleggio, ecc</w:t>
                  </w:r>
                </w:p>
              </w:tc>
            </w:tr>
            <w:tr w:rsidR="007D448C" w14:paraId="244FFD67" w14:textId="77777777" w:rsidTr="007D448C">
              <w:tc>
                <w:tcPr>
                  <w:tcW w:w="3209" w:type="dxa"/>
                </w:tcPr>
                <w:p w14:paraId="0653965D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permStart w:id="201612931" w:edGrp="everyone" w:colFirst="1" w:colLast="1"/>
                  <w:permStart w:id="1071782247" w:edGrp="everyone" w:colFirst="2" w:colLast="2"/>
                </w:p>
              </w:tc>
              <w:tc>
                <w:tcPr>
                  <w:tcW w:w="3210" w:type="dxa"/>
                </w:tcPr>
                <w:p w14:paraId="4FBC22AF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  <w:tc>
                <w:tcPr>
                  <w:tcW w:w="3210" w:type="dxa"/>
                </w:tcPr>
                <w:p w14:paraId="7F8B768D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</w:tr>
            <w:tr w:rsidR="007D448C" w14:paraId="1E91FACD" w14:textId="77777777" w:rsidTr="007D448C">
              <w:tc>
                <w:tcPr>
                  <w:tcW w:w="3209" w:type="dxa"/>
                </w:tcPr>
                <w:p w14:paraId="2BB92DC3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permStart w:id="394594124" w:edGrp="everyone" w:colFirst="1" w:colLast="1"/>
                  <w:permStart w:id="579012004" w:edGrp="everyone" w:colFirst="2" w:colLast="2"/>
                  <w:permEnd w:id="201612931"/>
                  <w:permEnd w:id="1071782247"/>
                </w:p>
              </w:tc>
              <w:tc>
                <w:tcPr>
                  <w:tcW w:w="3210" w:type="dxa"/>
                </w:tcPr>
                <w:p w14:paraId="7A1D6768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  <w:tc>
                <w:tcPr>
                  <w:tcW w:w="3210" w:type="dxa"/>
                </w:tcPr>
                <w:p w14:paraId="5514EB41" w14:textId="77777777" w:rsidR="007D448C" w:rsidRDefault="007D448C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</w:tr>
            <w:tr w:rsidR="007206F6" w14:paraId="5910B120" w14:textId="77777777" w:rsidTr="007D448C">
              <w:tc>
                <w:tcPr>
                  <w:tcW w:w="3209" w:type="dxa"/>
                </w:tcPr>
                <w:p w14:paraId="36F20C87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permStart w:id="250895132" w:edGrp="everyone" w:colFirst="1" w:colLast="1"/>
                  <w:permStart w:id="78530737" w:edGrp="everyone" w:colFirst="2" w:colLast="2"/>
                  <w:permEnd w:id="394594124"/>
                  <w:permEnd w:id="579012004"/>
                </w:p>
              </w:tc>
              <w:tc>
                <w:tcPr>
                  <w:tcW w:w="3210" w:type="dxa"/>
                </w:tcPr>
                <w:p w14:paraId="7ED76F01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  <w:tc>
                <w:tcPr>
                  <w:tcW w:w="3210" w:type="dxa"/>
                </w:tcPr>
                <w:p w14:paraId="29CA8302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</w:tr>
            <w:tr w:rsidR="007206F6" w14:paraId="2EC62F70" w14:textId="77777777" w:rsidTr="007D448C">
              <w:tc>
                <w:tcPr>
                  <w:tcW w:w="3209" w:type="dxa"/>
                </w:tcPr>
                <w:p w14:paraId="599BA1B1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  <w:permStart w:id="781002301" w:edGrp="everyone" w:colFirst="1" w:colLast="1"/>
                  <w:permStart w:id="1725827071" w:edGrp="everyone" w:colFirst="2" w:colLast="2"/>
                  <w:permEnd w:id="250895132"/>
                  <w:permEnd w:id="78530737"/>
                </w:p>
              </w:tc>
              <w:tc>
                <w:tcPr>
                  <w:tcW w:w="3210" w:type="dxa"/>
                </w:tcPr>
                <w:p w14:paraId="4296F7AA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  <w:tc>
                <w:tcPr>
                  <w:tcW w:w="3210" w:type="dxa"/>
                </w:tcPr>
                <w:p w14:paraId="34A811F8" w14:textId="77777777" w:rsidR="007206F6" w:rsidRDefault="007206F6" w:rsidP="007D448C">
                  <w:pPr>
                    <w:pStyle w:val="Rientrocorpodeltesto3"/>
                    <w:tabs>
                      <w:tab w:val="left" w:pos="4253"/>
                    </w:tabs>
                    <w:spacing w:before="240"/>
                    <w:ind w:left="0"/>
                    <w:rPr>
                      <w:rFonts w:asciiTheme="minorHAnsi" w:hAnsiTheme="minorHAnsi" w:cstheme="minorHAnsi"/>
                      <w:b/>
                      <w:bCs/>
                      <w:spacing w:val="10"/>
                      <w:sz w:val="22"/>
                      <w:szCs w:val="22"/>
                    </w:rPr>
                  </w:pPr>
                </w:p>
              </w:tc>
            </w:tr>
            <w:permEnd w:id="781002301"/>
            <w:permEnd w:id="1725827071"/>
          </w:tbl>
          <w:p w14:paraId="02AC63F3" w14:textId="570FF4B7" w:rsidR="00BC181C" w:rsidRDefault="00BC181C" w:rsidP="00FC3363">
            <w:pPr>
              <w:tabs>
                <w:tab w:val="left" w:pos="-2127"/>
                <w:tab w:val="left" w:pos="7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ermStart w:id="1613499531" w:edGrp="everyone"/>
          <w:p w14:paraId="75887FBA" w14:textId="7CE1F6CA" w:rsidR="00FC3363" w:rsidRPr="00FC3363" w:rsidRDefault="00000000" w:rsidP="00FC3363">
            <w:pPr>
              <w:tabs>
                <w:tab w:val="left" w:pos="-2127"/>
                <w:tab w:val="left" w:pos="7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42639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81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permEnd w:id="1613499531"/>
            <w:r w:rsidR="00FC3363" w:rsidRPr="00FC3363">
              <w:rPr>
                <w:rFonts w:ascii="Calibri" w:hAnsi="Calibri" w:cs="Calibri"/>
                <w:sz w:val="22"/>
                <w:szCs w:val="22"/>
              </w:rPr>
              <w:t xml:space="preserve"> di possedere i requisiti di idoneità tecnico professionale di cui all’allegato XVII del D.Lgs. n. 81/2008 e per gli effetti dell’art. 26, comma 1, lettera  a), numero 2) del D.Lgs. n. 81/2008;</w:t>
            </w:r>
          </w:p>
          <w:p w14:paraId="109904E0" w14:textId="77777777" w:rsidR="00FC3363" w:rsidRPr="00FC3363" w:rsidRDefault="00FC3363" w:rsidP="00FC3363">
            <w:pPr>
              <w:widowControl w:val="0"/>
              <w:tabs>
                <w:tab w:val="left" w:pos="1068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0B4A8D5E" w14:textId="77777777" w:rsidR="00402374" w:rsidRPr="00477EA0" w:rsidRDefault="00402374" w:rsidP="00402374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Dichiara,</w:t>
      </w:r>
      <w:r w:rsidRPr="00477EA0">
        <w:rPr>
          <w:rFonts w:asciiTheme="minorHAnsi" w:hAnsiTheme="minorHAnsi" w:cstheme="minorHAnsi"/>
          <w:sz w:val="22"/>
          <w:szCs w:val="22"/>
        </w:rPr>
        <w:t xml:space="preserve"> inoltre con riferimento all’obbligo di dimostrazione del possesso dei requisiti, che l’impresa è in possesso di adeguata documentazione dalla quale risulta quanto sopra dichiarato e che è disponibile ad esibire la stessa su richiesta della stazione appaltante in caso di verifica disposta ai sensi della normativa vigente.</w:t>
      </w:r>
    </w:p>
    <w:p w14:paraId="2DD84401" w14:textId="77777777" w:rsidR="00BE4403" w:rsidRPr="00477EA0" w:rsidRDefault="00BE4403">
      <w:pPr>
        <w:pStyle w:val="Rientrocorpodeltesto3"/>
        <w:tabs>
          <w:tab w:val="left" w:pos="4253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permStart w:id="122120368" w:edGrp="everyone"/>
      <w:r w:rsidRPr="00477EA0">
        <w:rPr>
          <w:rFonts w:asciiTheme="minorHAnsi" w:hAnsiTheme="minorHAnsi" w:cstheme="minorHAnsi"/>
          <w:sz w:val="22"/>
          <w:szCs w:val="22"/>
        </w:rPr>
        <w:t>……………………………, lì ………………………….</w:t>
      </w:r>
    </w:p>
    <w:permEnd w:id="122120368"/>
    <w:p w14:paraId="5CB5B51A" w14:textId="77777777" w:rsidR="00BE4403" w:rsidRPr="00477EA0" w:rsidRDefault="00BE4403">
      <w:pPr>
        <w:pStyle w:val="Rientrocorpodeltesto3"/>
        <w:tabs>
          <w:tab w:val="left" w:pos="4253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41F17F03" w14:textId="77777777" w:rsidR="00BE4403" w:rsidRPr="00477EA0" w:rsidRDefault="00BE4403" w:rsidP="001C02A2">
      <w:pPr>
        <w:pStyle w:val="Rientrocorpodeltesto3"/>
        <w:tabs>
          <w:tab w:val="left" w:pos="4253"/>
        </w:tabs>
        <w:ind w:left="0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</w:r>
      <w:permStart w:id="1530812043" w:edGrp="everyone"/>
      <w:r w:rsidRPr="00477EA0">
        <w:rPr>
          <w:rFonts w:asciiTheme="minorHAnsi" w:hAnsiTheme="minorHAnsi" w:cstheme="minorHAnsi"/>
          <w:sz w:val="22"/>
          <w:szCs w:val="22"/>
        </w:rPr>
        <w:t>Firma del titolare /legale rappresentante</w:t>
      </w:r>
    </w:p>
    <w:p w14:paraId="68A26463" w14:textId="77777777" w:rsidR="001C02A2" w:rsidRPr="00477EA0" w:rsidRDefault="001C02A2" w:rsidP="001C02A2">
      <w:pPr>
        <w:pStyle w:val="Rientrocorpodeltesto3"/>
        <w:tabs>
          <w:tab w:val="left" w:pos="4253"/>
        </w:tabs>
        <w:ind w:left="0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  <w:t xml:space="preserve">Operatore economico  </w:t>
      </w:r>
    </w:p>
    <w:p w14:paraId="38F2230D" w14:textId="77777777" w:rsidR="001C02A2" w:rsidRPr="00477EA0" w:rsidRDefault="001C02A2" w:rsidP="001C02A2">
      <w:pPr>
        <w:pStyle w:val="Rientrocorpodeltesto3"/>
        <w:tabs>
          <w:tab w:val="left" w:pos="4253"/>
        </w:tabs>
        <w:ind w:left="0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</w:r>
      <w:r w:rsidRPr="00477EA0">
        <w:rPr>
          <w:rFonts w:asciiTheme="minorHAnsi" w:hAnsiTheme="minorHAnsi" w:cstheme="minorHAnsi"/>
          <w:sz w:val="22"/>
          <w:szCs w:val="22"/>
        </w:rPr>
        <w:tab/>
        <w:t>Firma digitale</w:t>
      </w:r>
    </w:p>
    <w:p w14:paraId="3C377194" w14:textId="28B696E2" w:rsidR="00BE4403" w:rsidRPr="00477EA0" w:rsidRDefault="00BE4403" w:rsidP="00343F79">
      <w:pPr>
        <w:pStyle w:val="Rientrocorpodeltesto3"/>
        <w:tabs>
          <w:tab w:val="left" w:pos="4253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477EA0">
        <w:rPr>
          <w:rFonts w:asciiTheme="minorHAnsi" w:hAnsiTheme="minorHAnsi" w:cstheme="minorHAnsi"/>
          <w:sz w:val="22"/>
          <w:szCs w:val="22"/>
        </w:rPr>
        <w:tab/>
      </w:r>
      <w:r w:rsidR="00912CBF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477EA0">
        <w:rPr>
          <w:rFonts w:asciiTheme="minorHAnsi" w:hAnsiTheme="minorHAnsi" w:cstheme="minorHAnsi"/>
          <w:sz w:val="22"/>
          <w:szCs w:val="22"/>
        </w:rPr>
        <w:t>……….…………………………………………………</w:t>
      </w:r>
      <w:permEnd w:id="1530812043"/>
    </w:p>
    <w:sectPr w:rsidR="00BE4403" w:rsidRPr="00477EA0" w:rsidSect="001048F6">
      <w:footerReference w:type="default" r:id="rId7"/>
      <w:headerReference w:type="first" r:id="rId8"/>
      <w:footerReference w:type="first" r:id="rId9"/>
      <w:pgSz w:w="11907" w:h="16840" w:code="9"/>
      <w:pgMar w:top="567" w:right="850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AA10" w14:textId="77777777" w:rsidR="00332373" w:rsidRDefault="00332373">
      <w:r>
        <w:separator/>
      </w:r>
    </w:p>
  </w:endnote>
  <w:endnote w:type="continuationSeparator" w:id="0">
    <w:p w14:paraId="1831576E" w14:textId="77777777" w:rsidR="00332373" w:rsidRDefault="00332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Aster">
    <w:altName w:val="NewAst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0B0B" w14:textId="77777777" w:rsidR="00343F79" w:rsidRPr="008B020E" w:rsidRDefault="002136C5">
    <w:pPr>
      <w:pStyle w:val="Pidipagina"/>
      <w:jc w:val="center"/>
      <w:rPr>
        <w:rFonts w:ascii="Calibri" w:hAnsi="Calibri" w:cs="Calibri"/>
      </w:rPr>
    </w:pPr>
    <w:r w:rsidRPr="008B020E">
      <w:rPr>
        <w:rFonts w:ascii="Calibri" w:hAnsi="Calibri" w:cs="Calibri"/>
      </w:rPr>
      <w:fldChar w:fldCharType="begin"/>
    </w:r>
    <w:r w:rsidR="00343F79" w:rsidRPr="008B020E">
      <w:rPr>
        <w:rFonts w:ascii="Calibri" w:hAnsi="Calibri" w:cs="Calibri"/>
      </w:rPr>
      <w:instrText>PAGE   \* MERGEFORMAT</w:instrText>
    </w:r>
    <w:r w:rsidRPr="008B020E">
      <w:rPr>
        <w:rFonts w:ascii="Calibri" w:hAnsi="Calibri" w:cs="Calibri"/>
      </w:rPr>
      <w:fldChar w:fldCharType="separate"/>
    </w:r>
    <w:r w:rsidR="00BD41B2">
      <w:rPr>
        <w:rFonts w:ascii="Calibri" w:hAnsi="Calibri" w:cs="Calibri"/>
        <w:noProof/>
      </w:rPr>
      <w:t>2</w:t>
    </w:r>
    <w:r w:rsidRPr="008B020E">
      <w:rPr>
        <w:rFonts w:ascii="Calibri" w:hAnsi="Calibri" w:cs="Calibri"/>
      </w:rPr>
      <w:fldChar w:fldCharType="end"/>
    </w:r>
    <w:r w:rsidR="00343F79" w:rsidRPr="008B020E">
      <w:rPr>
        <w:rFonts w:ascii="Calibri" w:hAnsi="Calibri" w:cs="Calibri"/>
      </w:rPr>
      <w:t xml:space="preserve"> / 2</w:t>
    </w:r>
  </w:p>
  <w:p w14:paraId="5DA562CF" w14:textId="77777777" w:rsidR="00BE4403" w:rsidRPr="00357C80" w:rsidRDefault="00343F79">
    <w:pPr>
      <w:pStyle w:val="Pidipagina"/>
      <w:rPr>
        <w:sz w:val="16"/>
        <w:szCs w:val="16"/>
      </w:rPr>
    </w:pPr>
    <w:r>
      <w:rPr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5167" w14:textId="77777777" w:rsidR="00BE4403" w:rsidRDefault="002136C5">
    <w:pPr>
      <w:pStyle w:val="Pidipagina"/>
      <w:jc w:val="center"/>
      <w:rPr>
        <w:sz w:val="16"/>
      </w:rPr>
    </w:pPr>
    <w:r>
      <w:rPr>
        <w:rStyle w:val="Numeropagina"/>
        <w:sz w:val="16"/>
      </w:rPr>
      <w:fldChar w:fldCharType="begin"/>
    </w:r>
    <w:r w:rsidR="00BE4403">
      <w:rPr>
        <w:rStyle w:val="Numeropagina"/>
        <w:sz w:val="16"/>
      </w:rPr>
      <w:instrText xml:space="preserve"> PAGE </w:instrText>
    </w:r>
    <w:r>
      <w:rPr>
        <w:rStyle w:val="Numeropagina"/>
        <w:sz w:val="16"/>
      </w:rPr>
      <w:fldChar w:fldCharType="separate"/>
    </w:r>
    <w:r w:rsidR="002E1E8F">
      <w:rPr>
        <w:rStyle w:val="Numeropagina"/>
        <w:noProof/>
        <w:sz w:val="16"/>
      </w:rPr>
      <w:t>1</w:t>
    </w:r>
    <w:r>
      <w:rPr>
        <w:rStyle w:val="Numeropagina"/>
        <w:sz w:val="16"/>
      </w:rPr>
      <w:fldChar w:fldCharType="end"/>
    </w:r>
    <w:r w:rsidR="00BE4403">
      <w:rPr>
        <w:rStyle w:val="Numeropagina"/>
        <w:sz w:val="16"/>
      </w:rPr>
      <w:t xml:space="preserve"> di </w:t>
    </w:r>
    <w:r>
      <w:rPr>
        <w:rStyle w:val="Numeropagina"/>
        <w:sz w:val="16"/>
      </w:rPr>
      <w:fldChar w:fldCharType="begin"/>
    </w:r>
    <w:r w:rsidR="00BE4403">
      <w:rPr>
        <w:rStyle w:val="Numeropagina"/>
        <w:sz w:val="16"/>
      </w:rPr>
      <w:instrText xml:space="preserve"> NUMPAGES </w:instrText>
    </w:r>
    <w:r>
      <w:rPr>
        <w:rStyle w:val="Numeropagina"/>
        <w:sz w:val="16"/>
      </w:rPr>
      <w:fldChar w:fldCharType="separate"/>
    </w:r>
    <w:r w:rsidR="002E1E8F">
      <w:rPr>
        <w:rStyle w:val="Numeropagina"/>
        <w:noProof/>
        <w:sz w:val="16"/>
      </w:rPr>
      <w:t>1</w:t>
    </w:r>
    <w:r>
      <w:rPr>
        <w:rStyle w:val="Numeropagi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CD1B" w14:textId="77777777" w:rsidR="00332373" w:rsidRDefault="00332373">
      <w:r>
        <w:separator/>
      </w:r>
    </w:p>
  </w:footnote>
  <w:footnote w:type="continuationSeparator" w:id="0">
    <w:p w14:paraId="437E5344" w14:textId="77777777" w:rsidR="00332373" w:rsidRDefault="00332373">
      <w:r>
        <w:continuationSeparator/>
      </w:r>
    </w:p>
  </w:footnote>
  <w:footnote w:id="1">
    <w:p w14:paraId="1184F202" w14:textId="77777777" w:rsidR="00FC3363" w:rsidRDefault="00FC3363" w:rsidP="00FC3363">
      <w:pPr>
        <w:pStyle w:val="Testonotaapidipagina"/>
        <w:rPr>
          <w:rFonts w:ascii="Calibri" w:hAnsi="Calibri" w:cs="Calibri"/>
        </w:rPr>
      </w:pPr>
      <w:r>
        <w:rPr>
          <w:rStyle w:val="Rimandonotaapidipagina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Indicare la carica o la qualifica del dichiarante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6DCA" w14:textId="4FBC8B0A" w:rsidR="00E47EDB" w:rsidRPr="007D448C" w:rsidRDefault="007206F6" w:rsidP="001A4444">
    <w:pPr>
      <w:rPr>
        <w:rFonts w:asciiTheme="minorHAnsi" w:hAnsiTheme="minorHAnsi" w:cstheme="minorHAnsi"/>
        <w:b/>
        <w:bCs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DB64F7" wp14:editId="790E4165">
              <wp:simplePos x="0" y="0"/>
              <wp:positionH relativeFrom="column">
                <wp:posOffset>4632960</wp:posOffset>
              </wp:positionH>
              <wp:positionV relativeFrom="paragraph">
                <wp:posOffset>-123825</wp:posOffset>
              </wp:positionV>
              <wp:extent cx="1962150" cy="228600"/>
              <wp:effectExtent l="0" t="0" r="19050" b="19050"/>
              <wp:wrapNone/>
              <wp:docPr id="213604506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0D993" w14:textId="6E67760B" w:rsidR="007206F6" w:rsidRPr="00EF26F8" w:rsidRDefault="009A77B2" w:rsidP="007206F6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Allegato </w:t>
                          </w:r>
                          <w:r w:rsidR="00606759">
                            <w:rPr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_Modello attestazione requisiti </w:t>
                          </w:r>
                          <w:r w:rsidR="007206F6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7206F6" w:rsidRPr="00EF26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B64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4.8pt;margin-top:-9.75pt;width:154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" strokecolor="white [3212]">
              <v:textbox>
                <w:txbxContent>
                  <w:p w14:paraId="5DA0D993" w14:textId="6E67760B" w:rsidR="007206F6" w:rsidRPr="00EF26F8" w:rsidRDefault="009A77B2" w:rsidP="007206F6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Allegato </w:t>
                    </w:r>
                    <w:r w:rsidR="00606759">
                      <w:rPr>
                        <w:sz w:val="16"/>
                        <w:szCs w:val="16"/>
                      </w:rPr>
                      <w:t>C</w:t>
                    </w:r>
                    <w:r>
                      <w:rPr>
                        <w:sz w:val="16"/>
                        <w:szCs w:val="16"/>
                      </w:rPr>
                      <w:t xml:space="preserve">_Modello attestazione requisiti </w:t>
                    </w:r>
                    <w:r w:rsidR="007206F6">
                      <w:rPr>
                        <w:sz w:val="16"/>
                        <w:szCs w:val="16"/>
                      </w:rPr>
                      <w:t xml:space="preserve"> </w:t>
                    </w:r>
                    <w:r w:rsidR="007206F6" w:rsidRPr="00EF26F8">
                      <w:rPr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E47EDB" w:rsidRPr="00BD41B2">
      <w:rPr>
        <w:rFonts w:ascii="Cambria" w:hAnsi="Cambria" w:cs="Calibri"/>
        <w:sz w:val="22"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6F2"/>
    <w:multiLevelType w:val="hybridMultilevel"/>
    <w:tmpl w:val="39BC3DC4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2C7A14"/>
    <w:multiLevelType w:val="hybridMultilevel"/>
    <w:tmpl w:val="52E0EB4A"/>
    <w:lvl w:ilvl="0" w:tplc="44B416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2" w15:restartNumberingAfterBreak="0">
    <w:nsid w:val="0F0B5625"/>
    <w:multiLevelType w:val="multilevel"/>
    <w:tmpl w:val="7A8E18FA"/>
    <w:lvl w:ilvl="0">
      <w:start w:val="6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D7A91"/>
    <w:multiLevelType w:val="singleLevel"/>
    <w:tmpl w:val="C4F4704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DA5676F"/>
    <w:multiLevelType w:val="hybridMultilevel"/>
    <w:tmpl w:val="45E000BC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B1192"/>
    <w:multiLevelType w:val="hybridMultilevel"/>
    <w:tmpl w:val="FBDCF4B4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07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0E7C85"/>
    <w:multiLevelType w:val="hybridMultilevel"/>
    <w:tmpl w:val="BF70E284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F7CBF"/>
    <w:multiLevelType w:val="multilevel"/>
    <w:tmpl w:val="0410001D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8015B3"/>
    <w:multiLevelType w:val="multilevel"/>
    <w:tmpl w:val="0410001D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5265DFC"/>
    <w:multiLevelType w:val="singleLevel"/>
    <w:tmpl w:val="B4B869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8017A17"/>
    <w:multiLevelType w:val="hybridMultilevel"/>
    <w:tmpl w:val="C614782A"/>
    <w:lvl w:ilvl="0" w:tplc="9A94C5B8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B261E27"/>
    <w:multiLevelType w:val="hybridMultilevel"/>
    <w:tmpl w:val="D6B0AADA"/>
    <w:lvl w:ilvl="0" w:tplc="9A94C5B8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C7B2B48"/>
    <w:multiLevelType w:val="hybridMultilevel"/>
    <w:tmpl w:val="52E0EB4A"/>
    <w:lvl w:ilvl="0" w:tplc="9A94C5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3" w15:restartNumberingAfterBreak="0">
    <w:nsid w:val="2E72761E"/>
    <w:multiLevelType w:val="hybridMultilevel"/>
    <w:tmpl w:val="9FA038CE"/>
    <w:lvl w:ilvl="0" w:tplc="9A94C5B8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0B70A27"/>
    <w:multiLevelType w:val="hybridMultilevel"/>
    <w:tmpl w:val="9FA038CE"/>
    <w:lvl w:ilvl="0" w:tplc="9D30DB00">
      <w:numFmt w:val="bullet"/>
      <w:lvlText w:val=""/>
      <w:lvlJc w:val="left"/>
      <w:pPr>
        <w:tabs>
          <w:tab w:val="num" w:pos="1212"/>
        </w:tabs>
        <w:ind w:left="1212" w:hanging="360"/>
      </w:pPr>
      <w:rPr>
        <w:rFonts w:ascii="Symbol" w:eastAsia="Times New Roman" w:hAnsi="Symbol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6883DA9"/>
    <w:multiLevelType w:val="hybridMultilevel"/>
    <w:tmpl w:val="9FA038CE"/>
    <w:lvl w:ilvl="0" w:tplc="9A94C5B8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E493E4D"/>
    <w:multiLevelType w:val="hybridMultilevel"/>
    <w:tmpl w:val="4636DA64"/>
    <w:lvl w:ilvl="0" w:tplc="26DAF9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63B24"/>
    <w:multiLevelType w:val="hybridMultilevel"/>
    <w:tmpl w:val="15EC6BE6"/>
    <w:lvl w:ilvl="0" w:tplc="04100007">
      <w:start w:val="1"/>
      <w:numFmt w:val="bullet"/>
      <w:lvlText w:val="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5744039"/>
    <w:multiLevelType w:val="hybridMultilevel"/>
    <w:tmpl w:val="FBDCF4B4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7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9D303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66C5541"/>
    <w:multiLevelType w:val="hybridMultilevel"/>
    <w:tmpl w:val="B9DE097C"/>
    <w:lvl w:ilvl="0" w:tplc="44B416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4D20B5"/>
    <w:multiLevelType w:val="hybridMultilevel"/>
    <w:tmpl w:val="38801634"/>
    <w:lvl w:ilvl="0" w:tplc="04100007">
      <w:start w:val="1"/>
      <w:numFmt w:val="bullet"/>
      <w:lvlText w:val=""/>
      <w:lvlJc w:val="left"/>
      <w:pPr>
        <w:tabs>
          <w:tab w:val="num" w:pos="1005"/>
        </w:tabs>
        <w:ind w:left="1005" w:hanging="360"/>
      </w:pPr>
      <w:rPr>
        <w:rFonts w:ascii="Wingdings" w:hAnsi="Wingdings" w:hint="default"/>
        <w:sz w:val="16"/>
      </w:rPr>
    </w:lvl>
    <w:lvl w:ilvl="1" w:tplc="239EEEC6">
      <w:start w:val="9"/>
      <w:numFmt w:val="decimal"/>
      <w:lvlText w:val="%2)"/>
      <w:lvlJc w:val="left"/>
      <w:pPr>
        <w:tabs>
          <w:tab w:val="num" w:pos="1725"/>
        </w:tabs>
        <w:ind w:left="1725" w:hanging="360"/>
      </w:pPr>
      <w:rPr>
        <w:rFonts w:hint="default"/>
        <w:b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2" w15:restartNumberingAfterBreak="0">
    <w:nsid w:val="4F361467"/>
    <w:multiLevelType w:val="multilevel"/>
    <w:tmpl w:val="0410001D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A245695"/>
    <w:multiLevelType w:val="multilevel"/>
    <w:tmpl w:val="5FB05C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DBE1388"/>
    <w:multiLevelType w:val="hybridMultilevel"/>
    <w:tmpl w:val="46DAAAD6"/>
    <w:lvl w:ilvl="0" w:tplc="10F61060">
      <w:start w:val="6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2268FE"/>
    <w:multiLevelType w:val="hybridMultilevel"/>
    <w:tmpl w:val="9FA038CE"/>
    <w:lvl w:ilvl="0" w:tplc="9D30DB00">
      <w:numFmt w:val="bullet"/>
      <w:lvlText w:val=""/>
      <w:lvlJc w:val="left"/>
      <w:pPr>
        <w:tabs>
          <w:tab w:val="num" w:pos="1212"/>
        </w:tabs>
        <w:ind w:left="1212" w:hanging="360"/>
      </w:pPr>
      <w:rPr>
        <w:rFonts w:ascii="Symbol" w:eastAsia="Times New Roman" w:hAnsi="Symbol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F2E283B"/>
    <w:multiLevelType w:val="hybridMultilevel"/>
    <w:tmpl w:val="BD2E3D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93E6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55D7278"/>
    <w:multiLevelType w:val="hybridMultilevel"/>
    <w:tmpl w:val="7270C988"/>
    <w:lvl w:ilvl="0" w:tplc="F6D4E594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5"/>
        </w:tabs>
        <w:ind w:left="7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95"/>
        </w:tabs>
        <w:ind w:left="79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15"/>
        </w:tabs>
        <w:ind w:left="151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35"/>
        </w:tabs>
        <w:ind w:left="223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75"/>
        </w:tabs>
        <w:ind w:left="367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395"/>
        </w:tabs>
        <w:ind w:left="439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15"/>
        </w:tabs>
        <w:ind w:left="5115" w:hanging="180"/>
      </w:pPr>
    </w:lvl>
  </w:abstractNum>
  <w:abstractNum w:abstractNumId="29" w15:restartNumberingAfterBreak="0">
    <w:nsid w:val="6A574968"/>
    <w:multiLevelType w:val="hybridMultilevel"/>
    <w:tmpl w:val="A55C4D7A"/>
    <w:lvl w:ilvl="0" w:tplc="44B416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52C346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44B416A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B8C849E6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D8C50B3"/>
    <w:multiLevelType w:val="hybridMultilevel"/>
    <w:tmpl w:val="6868DC48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87B54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09131AD"/>
    <w:multiLevelType w:val="multilevel"/>
    <w:tmpl w:val="0410001D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0B530B5"/>
    <w:multiLevelType w:val="singleLevel"/>
    <w:tmpl w:val="B4B869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74CE61D5"/>
    <w:multiLevelType w:val="hybridMultilevel"/>
    <w:tmpl w:val="D6B0AADA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num w:numId="1" w16cid:durableId="12348634">
    <w:abstractNumId w:val="33"/>
  </w:num>
  <w:num w:numId="2" w16cid:durableId="334768830">
    <w:abstractNumId w:val="9"/>
  </w:num>
  <w:num w:numId="3" w16cid:durableId="882331174">
    <w:abstractNumId w:val="3"/>
  </w:num>
  <w:num w:numId="4" w16cid:durableId="869685493">
    <w:abstractNumId w:val="29"/>
  </w:num>
  <w:num w:numId="5" w16cid:durableId="206993927">
    <w:abstractNumId w:val="20"/>
  </w:num>
  <w:num w:numId="6" w16cid:durableId="1903176067">
    <w:abstractNumId w:val="10"/>
  </w:num>
  <w:num w:numId="7" w16cid:durableId="1587478">
    <w:abstractNumId w:val="12"/>
  </w:num>
  <w:num w:numId="8" w16cid:durableId="890964655">
    <w:abstractNumId w:val="1"/>
  </w:num>
  <w:num w:numId="9" w16cid:durableId="506559972">
    <w:abstractNumId w:val="15"/>
  </w:num>
  <w:num w:numId="10" w16cid:durableId="72289339">
    <w:abstractNumId w:val="25"/>
  </w:num>
  <w:num w:numId="11" w16cid:durableId="685057505">
    <w:abstractNumId w:val="14"/>
  </w:num>
  <w:num w:numId="12" w16cid:durableId="1568565392">
    <w:abstractNumId w:val="13"/>
  </w:num>
  <w:num w:numId="13" w16cid:durableId="1473015418">
    <w:abstractNumId w:val="23"/>
  </w:num>
  <w:num w:numId="14" w16cid:durableId="275407582">
    <w:abstractNumId w:val="22"/>
  </w:num>
  <w:num w:numId="15" w16cid:durableId="491222100">
    <w:abstractNumId w:val="32"/>
  </w:num>
  <w:num w:numId="16" w16cid:durableId="466629496">
    <w:abstractNumId w:val="27"/>
  </w:num>
  <w:num w:numId="17" w16cid:durableId="31617574">
    <w:abstractNumId w:val="7"/>
  </w:num>
  <w:num w:numId="18" w16cid:durableId="446242462">
    <w:abstractNumId w:val="31"/>
  </w:num>
  <w:num w:numId="19" w16cid:durableId="438793300">
    <w:abstractNumId w:val="8"/>
  </w:num>
  <w:num w:numId="20" w16cid:durableId="1615483447">
    <w:abstractNumId w:val="11"/>
  </w:num>
  <w:num w:numId="21" w16cid:durableId="1996762809">
    <w:abstractNumId w:val="34"/>
  </w:num>
  <w:num w:numId="22" w16cid:durableId="234902345">
    <w:abstractNumId w:val="30"/>
  </w:num>
  <w:num w:numId="23" w16cid:durableId="2124616878">
    <w:abstractNumId w:val="6"/>
  </w:num>
  <w:num w:numId="24" w16cid:durableId="1424034716">
    <w:abstractNumId w:val="18"/>
  </w:num>
  <w:num w:numId="25" w16cid:durableId="1190996485">
    <w:abstractNumId w:val="5"/>
  </w:num>
  <w:num w:numId="26" w16cid:durableId="1014916007">
    <w:abstractNumId w:val="17"/>
  </w:num>
  <w:num w:numId="27" w16cid:durableId="1845781020">
    <w:abstractNumId w:val="21"/>
  </w:num>
  <w:num w:numId="28" w16cid:durableId="1349333134">
    <w:abstractNumId w:val="24"/>
  </w:num>
  <w:num w:numId="29" w16cid:durableId="426315294">
    <w:abstractNumId w:val="2"/>
  </w:num>
  <w:num w:numId="30" w16cid:durableId="2062048729">
    <w:abstractNumId w:val="28"/>
  </w:num>
  <w:num w:numId="31" w16cid:durableId="1382750756">
    <w:abstractNumId w:val="16"/>
  </w:num>
  <w:num w:numId="32" w16cid:durableId="455611528">
    <w:abstractNumId w:val="26"/>
  </w:num>
  <w:num w:numId="33" w16cid:durableId="181648513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91491857">
    <w:abstractNumId w:val="19"/>
  </w:num>
  <w:num w:numId="35" w16cid:durableId="12099494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WsvEPPia3rFjEVew9cwypTE6V3YAWzhSBJxZua8QhIsrc4dv+2wNAhlPOrASsolsi0olCbwBD+fiVBqIutJ1Q==" w:salt="qIOMp3hX25PMp2HVrR4bxQ=="/>
  <w:defaultTabStop w:val="709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74F"/>
    <w:rsid w:val="000C1BE8"/>
    <w:rsid w:val="000D56B4"/>
    <w:rsid w:val="000E7823"/>
    <w:rsid w:val="001048F6"/>
    <w:rsid w:val="001408CC"/>
    <w:rsid w:val="00170A8D"/>
    <w:rsid w:val="0018398C"/>
    <w:rsid w:val="00191110"/>
    <w:rsid w:val="001A4444"/>
    <w:rsid w:val="001B2335"/>
    <w:rsid w:val="001B2E41"/>
    <w:rsid w:val="001C02A2"/>
    <w:rsid w:val="001E4074"/>
    <w:rsid w:val="001F4EA9"/>
    <w:rsid w:val="001F56E8"/>
    <w:rsid w:val="00212CBE"/>
    <w:rsid w:val="0021329E"/>
    <w:rsid w:val="002136C5"/>
    <w:rsid w:val="002165A9"/>
    <w:rsid w:val="00220EDD"/>
    <w:rsid w:val="00231B6C"/>
    <w:rsid w:val="002752E6"/>
    <w:rsid w:val="002A3973"/>
    <w:rsid w:val="002E1E8F"/>
    <w:rsid w:val="003176C1"/>
    <w:rsid w:val="00325388"/>
    <w:rsid w:val="00332373"/>
    <w:rsid w:val="00343F79"/>
    <w:rsid w:val="00357C80"/>
    <w:rsid w:val="00362A67"/>
    <w:rsid w:val="00385A37"/>
    <w:rsid w:val="003A46C9"/>
    <w:rsid w:val="003B44E7"/>
    <w:rsid w:val="003D1EEE"/>
    <w:rsid w:val="003E01FB"/>
    <w:rsid w:val="00402374"/>
    <w:rsid w:val="004039A2"/>
    <w:rsid w:val="00404AF1"/>
    <w:rsid w:val="00436F0C"/>
    <w:rsid w:val="00441084"/>
    <w:rsid w:val="004419F7"/>
    <w:rsid w:val="00447ADC"/>
    <w:rsid w:val="00453EB9"/>
    <w:rsid w:val="00473D71"/>
    <w:rsid w:val="00477EA0"/>
    <w:rsid w:val="00494AB7"/>
    <w:rsid w:val="00512093"/>
    <w:rsid w:val="00525A2B"/>
    <w:rsid w:val="00525D4B"/>
    <w:rsid w:val="0052601C"/>
    <w:rsid w:val="005361DC"/>
    <w:rsid w:val="00536552"/>
    <w:rsid w:val="005536BD"/>
    <w:rsid w:val="00560C6B"/>
    <w:rsid w:val="00577B62"/>
    <w:rsid w:val="005B3EB2"/>
    <w:rsid w:val="005C2B65"/>
    <w:rsid w:val="005E1716"/>
    <w:rsid w:val="00606759"/>
    <w:rsid w:val="00641506"/>
    <w:rsid w:val="006513C4"/>
    <w:rsid w:val="00654878"/>
    <w:rsid w:val="00671B49"/>
    <w:rsid w:val="006867EF"/>
    <w:rsid w:val="00692CB1"/>
    <w:rsid w:val="00694D6A"/>
    <w:rsid w:val="00696A7E"/>
    <w:rsid w:val="006C7F8D"/>
    <w:rsid w:val="006D1EB8"/>
    <w:rsid w:val="006D7A4F"/>
    <w:rsid w:val="007206F6"/>
    <w:rsid w:val="00734A6E"/>
    <w:rsid w:val="00736212"/>
    <w:rsid w:val="00760A4E"/>
    <w:rsid w:val="00762D5C"/>
    <w:rsid w:val="00780BAA"/>
    <w:rsid w:val="007931D4"/>
    <w:rsid w:val="007A6C1A"/>
    <w:rsid w:val="007B5612"/>
    <w:rsid w:val="007D448C"/>
    <w:rsid w:val="007E5CB1"/>
    <w:rsid w:val="008063F6"/>
    <w:rsid w:val="00811719"/>
    <w:rsid w:val="008201FA"/>
    <w:rsid w:val="0083558D"/>
    <w:rsid w:val="008367DE"/>
    <w:rsid w:val="00842FFB"/>
    <w:rsid w:val="00857402"/>
    <w:rsid w:val="0089309C"/>
    <w:rsid w:val="00894F6A"/>
    <w:rsid w:val="008B020E"/>
    <w:rsid w:val="008B7FFE"/>
    <w:rsid w:val="008D0A86"/>
    <w:rsid w:val="008D600F"/>
    <w:rsid w:val="008E1058"/>
    <w:rsid w:val="0090010E"/>
    <w:rsid w:val="00912CBF"/>
    <w:rsid w:val="009276AA"/>
    <w:rsid w:val="00941557"/>
    <w:rsid w:val="00944041"/>
    <w:rsid w:val="009620B9"/>
    <w:rsid w:val="009670AF"/>
    <w:rsid w:val="00980B26"/>
    <w:rsid w:val="00995044"/>
    <w:rsid w:val="0099678D"/>
    <w:rsid w:val="009A77B2"/>
    <w:rsid w:val="009B1742"/>
    <w:rsid w:val="009B4501"/>
    <w:rsid w:val="00A02238"/>
    <w:rsid w:val="00A03AFA"/>
    <w:rsid w:val="00A420E7"/>
    <w:rsid w:val="00A503D6"/>
    <w:rsid w:val="00A5298E"/>
    <w:rsid w:val="00A72CA1"/>
    <w:rsid w:val="00A85C90"/>
    <w:rsid w:val="00A86080"/>
    <w:rsid w:val="00A9514A"/>
    <w:rsid w:val="00AB4B2A"/>
    <w:rsid w:val="00AD40E7"/>
    <w:rsid w:val="00AD7348"/>
    <w:rsid w:val="00B14642"/>
    <w:rsid w:val="00B33AEA"/>
    <w:rsid w:val="00B63FA4"/>
    <w:rsid w:val="00B85B3B"/>
    <w:rsid w:val="00BA007A"/>
    <w:rsid w:val="00BB7AFF"/>
    <w:rsid w:val="00BC181C"/>
    <w:rsid w:val="00BC35DA"/>
    <w:rsid w:val="00BD41B2"/>
    <w:rsid w:val="00BE4403"/>
    <w:rsid w:val="00BE6604"/>
    <w:rsid w:val="00C11EB4"/>
    <w:rsid w:val="00C129B9"/>
    <w:rsid w:val="00C21D57"/>
    <w:rsid w:val="00C24FD3"/>
    <w:rsid w:val="00C26FE3"/>
    <w:rsid w:val="00C35A77"/>
    <w:rsid w:val="00C70637"/>
    <w:rsid w:val="00C72A09"/>
    <w:rsid w:val="00C86003"/>
    <w:rsid w:val="00C934DC"/>
    <w:rsid w:val="00C94520"/>
    <w:rsid w:val="00C946F8"/>
    <w:rsid w:val="00CC52EC"/>
    <w:rsid w:val="00D00A0F"/>
    <w:rsid w:val="00D260BB"/>
    <w:rsid w:val="00D4582C"/>
    <w:rsid w:val="00D97A9A"/>
    <w:rsid w:val="00DA78D0"/>
    <w:rsid w:val="00DC0728"/>
    <w:rsid w:val="00DF081A"/>
    <w:rsid w:val="00DF291A"/>
    <w:rsid w:val="00DF7D14"/>
    <w:rsid w:val="00E03881"/>
    <w:rsid w:val="00E34C0C"/>
    <w:rsid w:val="00E41A29"/>
    <w:rsid w:val="00E47EDB"/>
    <w:rsid w:val="00E91BC1"/>
    <w:rsid w:val="00EA72CC"/>
    <w:rsid w:val="00EB174F"/>
    <w:rsid w:val="00EC1370"/>
    <w:rsid w:val="00F832D3"/>
    <w:rsid w:val="00F837A0"/>
    <w:rsid w:val="00F9111A"/>
    <w:rsid w:val="00FC3363"/>
    <w:rsid w:val="00FC5C62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2609F"/>
  <w15:docId w15:val="{19728B86-DACA-4FC8-82E7-6CF3F510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3973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2A3973"/>
    <w:pPr>
      <w:keepNext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rsid w:val="002A3973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2A3973"/>
    <w:pPr>
      <w:keepNext/>
      <w:jc w:val="center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qFormat/>
    <w:rsid w:val="002A3973"/>
    <w:pPr>
      <w:keepNext/>
      <w:jc w:val="right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2A3973"/>
    <w:pPr>
      <w:keepNext/>
      <w:jc w:val="both"/>
      <w:outlineLvl w:val="4"/>
    </w:pPr>
    <w:rPr>
      <w:b/>
      <w:bCs/>
      <w:sz w:val="22"/>
    </w:rPr>
  </w:style>
  <w:style w:type="paragraph" w:styleId="Titolo6">
    <w:name w:val="heading 6"/>
    <w:basedOn w:val="Normale"/>
    <w:next w:val="Normale"/>
    <w:qFormat/>
    <w:rsid w:val="002A3973"/>
    <w:pPr>
      <w:keepNext/>
      <w:ind w:left="426"/>
      <w:jc w:val="center"/>
      <w:outlineLvl w:val="5"/>
    </w:pPr>
    <w:rPr>
      <w:b/>
      <w:bCs/>
      <w:sz w:val="24"/>
      <w:u w:val="single"/>
    </w:rPr>
  </w:style>
  <w:style w:type="paragraph" w:styleId="Titolo7">
    <w:name w:val="heading 7"/>
    <w:basedOn w:val="Normale"/>
    <w:next w:val="Normale"/>
    <w:qFormat/>
    <w:rsid w:val="002A3973"/>
    <w:pPr>
      <w:keepNext/>
      <w:ind w:left="360"/>
      <w:jc w:val="both"/>
      <w:outlineLvl w:val="6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rsid w:val="002A3973"/>
    <w:rPr>
      <w:vertAlign w:val="superscript"/>
    </w:rPr>
  </w:style>
  <w:style w:type="paragraph" w:styleId="Testonotaapidipagina">
    <w:name w:val="footnote text"/>
    <w:basedOn w:val="Normale"/>
    <w:semiHidden/>
    <w:rsid w:val="002A3973"/>
  </w:style>
  <w:style w:type="paragraph" w:styleId="Intestazione">
    <w:name w:val="header"/>
    <w:basedOn w:val="Normale"/>
    <w:rsid w:val="002A39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A397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A3973"/>
  </w:style>
  <w:style w:type="character" w:styleId="Collegamentoipertestuale">
    <w:name w:val="Hyperlink"/>
    <w:rsid w:val="002A3973"/>
    <w:rPr>
      <w:color w:val="0000FF"/>
      <w:u w:val="single"/>
    </w:rPr>
  </w:style>
  <w:style w:type="character" w:styleId="Collegamentovisitato">
    <w:name w:val="FollowedHyperlink"/>
    <w:rsid w:val="002A3973"/>
    <w:rPr>
      <w:color w:val="800080"/>
      <w:u w:val="single"/>
    </w:rPr>
  </w:style>
  <w:style w:type="paragraph" w:styleId="Rientrocorpodeltesto">
    <w:name w:val="Body Text Indent"/>
    <w:basedOn w:val="Normale"/>
    <w:rsid w:val="002A3973"/>
    <w:pPr>
      <w:ind w:left="426"/>
      <w:jc w:val="both"/>
    </w:pPr>
    <w:rPr>
      <w:sz w:val="24"/>
    </w:rPr>
  </w:style>
  <w:style w:type="paragraph" w:styleId="Rientrocorpodeltesto2">
    <w:name w:val="Body Text Indent 2"/>
    <w:basedOn w:val="Normale"/>
    <w:rsid w:val="002A3973"/>
    <w:pPr>
      <w:ind w:left="709"/>
      <w:jc w:val="both"/>
    </w:pPr>
    <w:rPr>
      <w:sz w:val="24"/>
    </w:rPr>
  </w:style>
  <w:style w:type="paragraph" w:styleId="Corpotesto">
    <w:name w:val="Body Text"/>
    <w:basedOn w:val="Normale"/>
    <w:rsid w:val="002A3973"/>
    <w:pPr>
      <w:jc w:val="both"/>
    </w:pPr>
    <w:rPr>
      <w:sz w:val="24"/>
    </w:rPr>
  </w:style>
  <w:style w:type="paragraph" w:styleId="Rientrocorpodeltesto3">
    <w:name w:val="Body Text Indent 3"/>
    <w:basedOn w:val="Normale"/>
    <w:rsid w:val="002A3973"/>
    <w:pPr>
      <w:ind w:left="360"/>
      <w:jc w:val="both"/>
    </w:pPr>
    <w:rPr>
      <w:sz w:val="24"/>
    </w:rPr>
  </w:style>
  <w:style w:type="paragraph" w:styleId="Corpodeltesto2">
    <w:name w:val="Body Text 2"/>
    <w:basedOn w:val="Normale"/>
    <w:rsid w:val="002A3973"/>
    <w:pPr>
      <w:spacing w:line="360" w:lineRule="auto"/>
      <w:jc w:val="both"/>
    </w:pPr>
    <w:rPr>
      <w:sz w:val="22"/>
    </w:rPr>
  </w:style>
  <w:style w:type="paragraph" w:customStyle="1" w:styleId="Riquadro">
    <w:name w:val="Riquadro"/>
    <w:rsid w:val="00E47EDB"/>
    <w:pPr>
      <w:spacing w:line="236" w:lineRule="atLeast"/>
      <w:ind w:left="57" w:right="57" w:firstLine="283"/>
      <w:jc w:val="both"/>
    </w:pPr>
    <w:rPr>
      <w:rFonts w:ascii="NewAster" w:hAnsi="NewAster"/>
    </w:rPr>
  </w:style>
  <w:style w:type="paragraph" w:styleId="Didascalia">
    <w:name w:val="caption"/>
    <w:basedOn w:val="Normale"/>
    <w:next w:val="Normale"/>
    <w:qFormat/>
    <w:rsid w:val="00E47EDB"/>
    <w:pPr>
      <w:widowControl w:val="0"/>
      <w:overflowPunct/>
      <w:autoSpaceDE/>
      <w:autoSpaceDN/>
      <w:adjustRightInd/>
      <w:spacing w:line="360" w:lineRule="atLeast"/>
      <w:jc w:val="center"/>
      <w:textAlignment w:val="auto"/>
    </w:pPr>
    <w:rPr>
      <w:rFonts w:ascii="Garamond" w:hAnsi="Garamond"/>
      <w:b/>
      <w:sz w:val="48"/>
    </w:rPr>
  </w:style>
  <w:style w:type="paragraph" w:styleId="NormaleWeb">
    <w:name w:val="Normal (Web)"/>
    <w:basedOn w:val="Normale"/>
    <w:rsid w:val="00473D7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2752E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752E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343F7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41A29"/>
    <w:rPr>
      <w:color w:val="605E5C"/>
      <w:shd w:val="clear" w:color="auto" w:fill="E1DFDD"/>
    </w:rPr>
  </w:style>
  <w:style w:type="paragraph" w:customStyle="1" w:styleId="Default">
    <w:name w:val="Default"/>
    <w:rsid w:val="00E34C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2601C"/>
    <w:pPr>
      <w:ind w:left="720"/>
      <w:contextualSpacing/>
    </w:pPr>
  </w:style>
  <w:style w:type="table" w:styleId="Grigliatabella">
    <w:name w:val="Table Grid"/>
    <w:basedOn w:val="Tabellanormale"/>
    <w:rsid w:val="007D4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7D448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D448C"/>
  </w:style>
  <w:style w:type="character" w:customStyle="1" w:styleId="TestocommentoCarattere">
    <w:name w:val="Testo commento Carattere"/>
    <w:basedOn w:val="Carpredefinitoparagrafo"/>
    <w:link w:val="Testocommento"/>
    <w:rsid w:val="007D448C"/>
  </w:style>
  <w:style w:type="paragraph" w:styleId="Soggettocommento">
    <w:name w:val="annotation subject"/>
    <w:basedOn w:val="Testocommento"/>
    <w:next w:val="Testocommento"/>
    <w:link w:val="SoggettocommentoCarattere"/>
    <w:rsid w:val="007D448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7D44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D\Modelli\Modelli2000\CE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CED</Template>
  <TotalTime>171</TotalTime>
  <Pages>2</Pages>
  <Words>482</Words>
  <Characters>2754</Characters>
  <Application>Microsoft Office Word</Application>
  <DocSecurity>8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Comune di Oderzo</Company>
  <LinksUpToDate>false</LinksUpToDate>
  <CharactersWithSpaces>3230</CharactersWithSpaces>
  <SharedDoc>false</SharedDoc>
  <HLinks>
    <vt:vector size="6" baseType="variant">
      <vt:variant>
        <vt:i4>786517</vt:i4>
      </vt:variant>
      <vt:variant>
        <vt:i4>0</vt:i4>
      </vt:variant>
      <vt:variant>
        <vt:i4>0</vt:i4>
      </vt:variant>
      <vt:variant>
        <vt:i4>5</vt:i4>
      </vt:variant>
      <vt:variant>
        <vt:lpwstr>https://piattaforma.asmel.eu/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lzanchetta</dc:creator>
  <cp:keywords/>
  <cp:lastModifiedBy>Egidio Iacovino</cp:lastModifiedBy>
  <cp:revision>13</cp:revision>
  <cp:lastPrinted>2019-02-04T08:26:00Z</cp:lastPrinted>
  <dcterms:created xsi:type="dcterms:W3CDTF">2024-02-13T15:08:00Z</dcterms:created>
  <dcterms:modified xsi:type="dcterms:W3CDTF">2026-10-09T10:30:00Z</dcterms:modified>
</cp:coreProperties>
</file>